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34D9" w14:textId="6D3B83C4" w:rsidR="007E7ACD" w:rsidRDefault="00105E56">
      <w:pPr>
        <w:pStyle w:val="Nom"/>
      </w:pPr>
      <w:r>
        <w:t xml:space="preserve">Amarilla rodRIGO Tomás </w:t>
      </w:r>
    </w:p>
    <w:p w14:paraId="6E5E2B97" w14:textId="24060AD4" w:rsidR="007E7ACD" w:rsidRDefault="00105E56">
      <w:pPr>
        <w:pStyle w:val="Informacidecontacte"/>
      </w:pPr>
      <w:r>
        <w:t>Tel</w:t>
      </w:r>
      <w:r>
        <w:lastRenderedPageBreak/>
        <w:t>éfono 1124996301</w:t>
      </w:r>
    </w:p>
    <w:p w14:paraId="4CA6925C" w14:textId="54B88AE0" w:rsidR="00105E56" w:rsidRDefault="00DE2BE7">
      <w:pPr>
        <w:pStyle w:val="Informacidecontacte"/>
      </w:pPr>
      <w:r>
        <w:t>E-mail tomasamarilla12@gmail</w:t>
      </w:r>
      <w:r>
        <w:lastRenderedPageBreak/>
        <w:t>.com</w:t>
      </w:r>
    </w:p>
    <w:p w14:paraId="2DBB39FD" w14:textId="2B56C5F7" w:rsidR="007E7ACD" w:rsidRPr="00A57FBA" w:rsidRDefault="00DE2BE7">
      <w:pPr>
        <w:pStyle w:val="Ttulo1"/>
        <w:rPr>
          <w:lang w:val="es-MX"/>
        </w:rPr>
      </w:pPr>
      <w:r>
        <w:t>Datos personales</w:t>
      </w:r>
    </w:p>
    <w:p w14:paraId="02AC7B9A" w14:textId="5503BE73" w:rsidR="007E7ACD" w:rsidRDefault="00AF777D" w:rsidP="00AF777D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>EDAD</w:t>
      </w:r>
      <w:r w:rsidR="001B04B2">
        <w:rPr>
          <w:lang w:val="es-MX"/>
        </w:rPr>
        <w:t xml:space="preserve">.                               </w:t>
      </w:r>
      <w:r w:rsidR="009F3F9F">
        <w:rPr>
          <w:lang w:val="es-MX"/>
        </w:rPr>
        <w:t xml:space="preserve">    2</w:t>
      </w:r>
      <w:r w:rsidR="00556FAB">
        <w:rPr>
          <w:lang w:val="es-MX"/>
        </w:rPr>
        <w:t xml:space="preserve">2 </w:t>
      </w:r>
      <w:r w:rsidR="009F3F9F">
        <w:rPr>
          <w:lang w:val="es-MX"/>
        </w:rPr>
        <w:t>años</w:t>
      </w:r>
    </w:p>
    <w:p w14:paraId="4F72DF72" w14:textId="2FD2CBCC" w:rsidR="00AF777D" w:rsidRDefault="00AF777D" w:rsidP="00AF777D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>FECHA DE NAC</w:t>
      </w:r>
      <w:r>
        <w:rPr>
          <w:lang w:val="es-MX"/>
        </w:rPr>
        <w:lastRenderedPageBreak/>
        <w:t>IMIENTO</w:t>
      </w:r>
      <w:r w:rsidR="009F3F9F">
        <w:rPr>
          <w:lang w:val="es-MX"/>
        </w:rPr>
        <w:t>.        30-10-2003</w:t>
      </w:r>
    </w:p>
    <w:p w14:paraId="04DB6FDA" w14:textId="3E533830" w:rsidR="00AF777D" w:rsidRDefault="00AF777D" w:rsidP="00AF777D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>DNI</w:t>
      </w:r>
      <w:r w:rsidR="009F3F9F">
        <w:rPr>
          <w:lang w:val="es-MX"/>
        </w:rPr>
        <w:t>.                                     45623336</w:t>
      </w:r>
    </w:p>
    <w:p w14:paraId="38B59F95" w14:textId="2C28607E" w:rsidR="00AF777D" w:rsidRDefault="00AF777D" w:rsidP="00AF777D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>CUIL</w:t>
      </w:r>
      <w:r w:rsidR="009F3F9F">
        <w:rPr>
          <w:lang w:val="es-MX"/>
        </w:rPr>
        <w:t xml:space="preserve">.                                   </w:t>
      </w:r>
      <w:r w:rsidR="009F3F9F">
        <w:rPr>
          <w:lang w:val="es-MX"/>
        </w:rPr>
        <w:lastRenderedPageBreak/>
        <w:t>20-4562333</w:t>
      </w:r>
      <w:r w:rsidR="002661E6">
        <w:rPr>
          <w:lang w:val="es-MX"/>
        </w:rPr>
        <w:t>6-9</w:t>
      </w:r>
    </w:p>
    <w:p w14:paraId="796BBFCF" w14:textId="66301B4C" w:rsidR="00AF777D" w:rsidRDefault="000753F1" w:rsidP="00AF777D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 xml:space="preserve">NACIONALIDAD </w:t>
      </w:r>
      <w:r w:rsidR="002661E6">
        <w:rPr>
          <w:lang w:val="es-MX"/>
        </w:rPr>
        <w:t xml:space="preserve">                   Argentino </w:t>
      </w:r>
    </w:p>
    <w:p w14:paraId="0F133100" w14:textId="2A0D6BF2" w:rsidR="000753F1" w:rsidRPr="00AF777D" w:rsidRDefault="000753F1" w:rsidP="00AF777D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>LOCALIDAD</w:t>
      </w:r>
      <w:r w:rsidR="002661E6">
        <w:rPr>
          <w:lang w:val="es-MX"/>
        </w:rPr>
        <w:t xml:space="preserve">.     </w:t>
      </w:r>
      <w:r w:rsidR="002661E6">
        <w:rPr>
          <w:lang w:val="es-MX"/>
        </w:rPr>
        <w:lastRenderedPageBreak/>
        <w:t xml:space="preserve">                    Grand </w:t>
      </w:r>
      <w:proofErr w:type="spellStart"/>
      <w:r w:rsidR="002661E6">
        <w:rPr>
          <w:lang w:val="es-MX"/>
        </w:rPr>
        <w:t>Bourg</w:t>
      </w:r>
      <w:proofErr w:type="spellEnd"/>
      <w:r w:rsidR="002661E6">
        <w:rPr>
          <w:lang w:val="es-MX"/>
        </w:rPr>
        <w:t xml:space="preserve"> </w:t>
      </w:r>
    </w:p>
    <w:p w14:paraId="2E0E6A82" w14:textId="527CEA4F" w:rsidR="007E7ACD" w:rsidRPr="00A57FBA" w:rsidRDefault="009E7275">
      <w:pPr>
        <w:pStyle w:val="Ttulo1"/>
        <w:rPr>
          <w:lang w:val="es-MX"/>
        </w:rPr>
      </w:pPr>
      <w:r>
        <w:t xml:space="preserve">EXPERIENCIA </w:t>
      </w:r>
    </w:p>
    <w:p w14:paraId="7A18D378" w14:textId="51EE5248" w:rsidR="007E7ACD" w:rsidRPr="00456A46" w:rsidRDefault="00456A46" w:rsidP="00456A46">
      <w:pPr>
        <w:pStyle w:val="Prrafodelista"/>
        <w:numPr>
          <w:ilvl w:val="0"/>
          <w:numId w:val="15"/>
        </w:numPr>
        <w:rPr>
          <w:lang w:val="es-MX"/>
        </w:rPr>
      </w:pPr>
      <w:r>
        <w:rPr>
          <w:b/>
          <w:bCs/>
          <w:lang w:val="es-MX"/>
        </w:rPr>
        <w:t>Fabrica Textil – Villa Ma</w:t>
      </w:r>
      <w:r>
        <w:rPr>
          <w:b/>
          <w:bCs/>
          <w:lang w:val="es-MX"/>
        </w:rPr>
        <w:lastRenderedPageBreak/>
        <w:t>rtelli</w:t>
      </w:r>
    </w:p>
    <w:p w14:paraId="2575960F" w14:textId="2CBE2AA0" w:rsidR="007E7ACD" w:rsidRPr="00C82DFA" w:rsidRDefault="00C82DFA" w:rsidP="00C82DFA">
      <w:pPr>
        <w:pStyle w:val="Prrafodelista"/>
        <w:numPr>
          <w:ilvl w:val="0"/>
          <w:numId w:val="15"/>
        </w:numPr>
        <w:rPr>
          <w:lang w:val="es-MX"/>
        </w:rPr>
      </w:pPr>
      <w:r w:rsidRPr="00CA1F9A">
        <w:rPr>
          <w:b/>
          <w:bCs/>
          <w:lang w:val="es-MX"/>
        </w:rPr>
        <w:t>Puesto</w:t>
      </w:r>
      <w:r>
        <w:rPr>
          <w:lang w:val="es-MX"/>
        </w:rPr>
        <w:t xml:space="preserve"> </w:t>
      </w:r>
      <w:r w:rsidR="00F14CF7">
        <w:rPr>
          <w:lang w:val="es-MX"/>
        </w:rPr>
        <w:t>–</w:t>
      </w:r>
      <w:r>
        <w:rPr>
          <w:lang w:val="es-MX"/>
        </w:rPr>
        <w:t xml:space="preserve"> </w:t>
      </w:r>
      <w:r w:rsidR="00F14CF7">
        <w:rPr>
          <w:b/>
          <w:bCs/>
          <w:lang w:val="es-MX"/>
        </w:rPr>
        <w:t xml:space="preserve">Operario </w:t>
      </w:r>
    </w:p>
    <w:p w14:paraId="63946AF7" w14:textId="49F49882" w:rsidR="009B4E19" w:rsidRDefault="00F14CF7" w:rsidP="009B4E19">
      <w:pPr>
        <w:pStyle w:val="Listaconvietas"/>
      </w:pPr>
      <w:r>
        <w:rPr>
          <w:b/>
          <w:bCs/>
        </w:rPr>
        <w:t>Tareas desempeñadas</w:t>
      </w:r>
      <w:r w:rsidR="009B4E19">
        <w:rPr>
          <w:b/>
          <w:bCs/>
        </w:rPr>
        <w:t xml:space="preserve">: </w:t>
      </w:r>
      <w:r w:rsidR="009B4E19">
        <w:t xml:space="preserve">Carga y </w:t>
      </w:r>
      <w:r w:rsidR="009B4E19">
        <w:lastRenderedPageBreak/>
        <w:t>descarga. Embalaje. Armador de pedidos.</w:t>
      </w:r>
      <w:r w:rsidR="00B53286">
        <w:t xml:space="preserve"> Plancha. Cont</w:t>
      </w:r>
      <w:r w:rsidR="00B53286">
        <w:lastRenderedPageBreak/>
        <w:t xml:space="preserve">rol de calidad. </w:t>
      </w:r>
      <w:r w:rsidR="004E4394">
        <w:t xml:space="preserve">Máquina de Transfer. </w:t>
      </w:r>
    </w:p>
    <w:p w14:paraId="4FE63464" w14:textId="1C876D3E" w:rsidR="004E4394" w:rsidRDefault="004E4394" w:rsidP="00EE455E">
      <w:pPr>
        <w:pStyle w:val="Listaconvietas"/>
        <w:numPr>
          <w:ilvl w:val="0"/>
          <w:numId w:val="0"/>
        </w:numPr>
      </w:pPr>
    </w:p>
    <w:p w14:paraId="6DF8653A" w14:textId="337BF8CB" w:rsidR="00EE455E" w:rsidRPr="0054643F" w:rsidRDefault="00EE455E" w:rsidP="00EE455E">
      <w:pPr>
        <w:pStyle w:val="Listaconvietas"/>
      </w:pPr>
      <w:r>
        <w:rPr>
          <w:b/>
          <w:bCs/>
        </w:rPr>
        <w:t>Gargano Logísti</w:t>
      </w:r>
      <w:r>
        <w:rPr>
          <w:b/>
          <w:bCs/>
        </w:rPr>
        <w:lastRenderedPageBreak/>
        <w:t xml:space="preserve">ca – Tortuguitas </w:t>
      </w:r>
    </w:p>
    <w:p w14:paraId="17DFEB8A" w14:textId="0B55788C" w:rsidR="00B3382F" w:rsidRPr="00FD5AD6" w:rsidRDefault="0054643F" w:rsidP="00B3382F">
      <w:pPr>
        <w:pStyle w:val="Listaconvietas"/>
      </w:pPr>
      <w:r>
        <w:rPr>
          <w:b/>
          <w:bCs/>
        </w:rPr>
        <w:t xml:space="preserve">Puesto </w:t>
      </w:r>
      <w:r w:rsidR="006A61CA">
        <w:rPr>
          <w:b/>
          <w:bCs/>
        </w:rPr>
        <w:t>–</w:t>
      </w:r>
      <w:r>
        <w:rPr>
          <w:b/>
          <w:bCs/>
        </w:rPr>
        <w:t xml:space="preserve"> Operario</w:t>
      </w:r>
      <w:r w:rsidR="006A61CA">
        <w:rPr>
          <w:b/>
          <w:bCs/>
        </w:rPr>
        <w:t xml:space="preserve"> de depósito </w:t>
      </w:r>
    </w:p>
    <w:p w14:paraId="67EAB46D" w14:textId="77777777" w:rsidR="00FD5AD6" w:rsidRPr="00B3382F" w:rsidRDefault="00FD5AD6" w:rsidP="00FD5AD6">
      <w:pPr>
        <w:pStyle w:val="Listaconvietas"/>
        <w:numPr>
          <w:ilvl w:val="0"/>
          <w:numId w:val="0"/>
        </w:numPr>
        <w:ind w:left="216"/>
      </w:pPr>
    </w:p>
    <w:p w14:paraId="2E75CD04" w14:textId="6D9338D1" w:rsidR="00B3382F" w:rsidRDefault="009416B8" w:rsidP="009416B8">
      <w:pPr>
        <w:pStyle w:val="Listaconvietas"/>
      </w:pPr>
      <w:r>
        <w:t>HELADE</w:t>
      </w:r>
      <w:r>
        <w:lastRenderedPageBreak/>
        <w:t>RIA OHANA</w:t>
      </w:r>
    </w:p>
    <w:p w14:paraId="15E8D96C" w14:textId="255068C3" w:rsidR="003D7BC5" w:rsidRPr="00FD5AD6" w:rsidRDefault="003D7BC5" w:rsidP="009416B8">
      <w:pPr>
        <w:pStyle w:val="Listaconvietas"/>
      </w:pPr>
      <w:r>
        <w:rPr>
          <w:b/>
          <w:bCs/>
        </w:rPr>
        <w:t>Armador de helados,atención al cliente</w:t>
      </w:r>
    </w:p>
    <w:p w14:paraId="749DAFB2" w14:textId="77777777" w:rsidR="00FD5AD6" w:rsidRPr="009416B8" w:rsidRDefault="00FD5AD6" w:rsidP="00FD5AD6">
      <w:pPr>
        <w:pStyle w:val="Listaconvietas"/>
        <w:numPr>
          <w:ilvl w:val="0"/>
          <w:numId w:val="0"/>
        </w:numPr>
        <w:ind w:left="216"/>
      </w:pPr>
    </w:p>
    <w:p w14:paraId="6FD3F6FD" w14:textId="729B5947" w:rsidR="007E2A88" w:rsidRDefault="007E2A88" w:rsidP="007E2A88">
      <w:pPr>
        <w:pStyle w:val="Listaconvietas"/>
      </w:pPr>
      <w:r>
        <w:t>TOP</w:t>
      </w:r>
      <w:r>
        <w:lastRenderedPageBreak/>
        <w:t>YED SA</w:t>
      </w:r>
    </w:p>
    <w:p w14:paraId="4AE93646" w14:textId="49F2454C" w:rsidR="007E2A88" w:rsidRPr="007E2A88" w:rsidRDefault="00130EBC" w:rsidP="007E2A88">
      <w:pPr>
        <w:pStyle w:val="Listaconvietas"/>
      </w:pPr>
      <w:r>
        <w:rPr>
          <w:b/>
          <w:bCs/>
        </w:rPr>
        <w:t xml:space="preserve">Puesto – Operario </w:t>
      </w:r>
    </w:p>
    <w:p w14:paraId="462E0BC1" w14:textId="77777777" w:rsidR="00B3382F" w:rsidRDefault="00B3382F" w:rsidP="00B3382F">
      <w:pPr>
        <w:pStyle w:val="Listaconvietas"/>
        <w:numPr>
          <w:ilvl w:val="0"/>
          <w:numId w:val="0"/>
        </w:numPr>
        <w:ind w:left="216" w:hanging="216"/>
        <w:rPr>
          <w:b/>
          <w:bCs/>
        </w:rPr>
      </w:pPr>
    </w:p>
    <w:p w14:paraId="2E394DA7" w14:textId="26207A3A" w:rsidR="006A61CA" w:rsidRDefault="006A61CA" w:rsidP="00550EB7">
      <w:pPr>
        <w:pStyle w:val="Listaconvietas"/>
      </w:pPr>
      <w:r>
        <w:rPr>
          <w:b/>
          <w:bCs/>
        </w:rPr>
        <w:t xml:space="preserve">Tareas desempeñadas: </w:t>
      </w:r>
      <w:r>
        <w:t xml:space="preserve">Carga y </w:t>
      </w:r>
      <w:r>
        <w:lastRenderedPageBreak/>
        <w:t xml:space="preserve">descarga. Picking. </w:t>
      </w:r>
      <w:r w:rsidR="00DE1BAF">
        <w:t>Paletizado. Zorra electrica</w:t>
      </w:r>
      <w:r w:rsidR="00ED210D">
        <w:t>. Acom</w:t>
      </w:r>
      <w:r w:rsidR="00ED210D">
        <w:lastRenderedPageBreak/>
        <w:t>pañante de camión</w:t>
      </w:r>
      <w:r w:rsidR="00ED0955">
        <w:t>.</w:t>
      </w:r>
    </w:p>
    <w:p w14:paraId="06305E8C" w14:textId="77777777" w:rsidR="000C5C55" w:rsidRDefault="000C5C55" w:rsidP="000C5C55">
      <w:pPr>
        <w:pStyle w:val="Prrafodelista"/>
      </w:pPr>
    </w:p>
    <w:p w14:paraId="48FBFD47" w14:textId="77777777" w:rsidR="000C5C55" w:rsidRDefault="000C5C55" w:rsidP="000C5C55">
      <w:pPr>
        <w:pStyle w:val="Listaconvietas"/>
        <w:numPr>
          <w:ilvl w:val="0"/>
          <w:numId w:val="0"/>
        </w:numPr>
        <w:ind w:left="216"/>
      </w:pPr>
    </w:p>
    <w:p w14:paraId="014CB716" w14:textId="3F000D64" w:rsidR="0054643F" w:rsidRDefault="000C5C55" w:rsidP="00FE00A2">
      <w:pPr>
        <w:pStyle w:val="Listaconvietas"/>
      </w:pPr>
      <w:r>
        <w:t>KHAMSIN SA</w:t>
      </w:r>
    </w:p>
    <w:p w14:paraId="26CF3858" w14:textId="4736A42C" w:rsidR="000C5C55" w:rsidRPr="00A61706" w:rsidRDefault="000C5C55" w:rsidP="00FE00A2">
      <w:pPr>
        <w:pStyle w:val="Listaconvietas"/>
      </w:pPr>
      <w:r>
        <w:rPr>
          <w:b/>
          <w:bCs/>
        </w:rPr>
        <w:t>Tareas desempeñadas</w:t>
      </w:r>
      <w:r>
        <w:rPr>
          <w:b/>
          <w:bCs/>
        </w:rPr>
        <w:lastRenderedPageBreak/>
        <w:t>: Plancha, producción</w:t>
      </w:r>
      <w:r w:rsidR="00391618">
        <w:rPr>
          <w:b/>
          <w:bCs/>
        </w:rPr>
        <w:t>,etiquetado.</w:t>
      </w:r>
    </w:p>
    <w:p w14:paraId="4FF5A25E" w14:textId="77777777" w:rsidR="004E4394" w:rsidRDefault="004E4394" w:rsidP="00E97F5F">
      <w:pPr>
        <w:pStyle w:val="Listaconvietas"/>
        <w:numPr>
          <w:ilvl w:val="0"/>
          <w:numId w:val="0"/>
        </w:numPr>
        <w:ind w:left="216" w:hanging="216"/>
      </w:pPr>
    </w:p>
    <w:p w14:paraId="7465F101" w14:textId="34B82237" w:rsidR="007E7ACD" w:rsidRDefault="00ED0955">
      <w:pPr>
        <w:pStyle w:val="Ttulo1"/>
      </w:pPr>
      <w:r>
        <w:lastRenderedPageBreak/>
        <w:t>ESTUDIOS REALIZADOS</w:t>
      </w:r>
    </w:p>
    <w:p w14:paraId="05DB96B9" w14:textId="2F766BB6" w:rsidR="007E7ACD" w:rsidRPr="007D2175" w:rsidRDefault="007D2175" w:rsidP="007D2175">
      <w:pPr>
        <w:pStyle w:val="Listaconvietas"/>
        <w:rPr>
          <w:lang w:val="es-MX"/>
        </w:rPr>
      </w:pPr>
      <w:r>
        <w:rPr>
          <w:b/>
          <w:bCs/>
          <w:lang w:val="es-MX"/>
        </w:rPr>
        <w:t>NIVEL PRIMARIO:</w:t>
      </w:r>
      <w:r w:rsidR="00E26D70">
        <w:rPr>
          <w:b/>
          <w:bCs/>
          <w:lang w:val="es-MX"/>
        </w:rPr>
        <w:t xml:space="preserve"> </w:t>
      </w:r>
      <w:r w:rsidR="00E26D70">
        <w:rPr>
          <w:lang w:val="es-MX"/>
        </w:rPr>
        <w:t>COMPLETO</w:t>
      </w:r>
      <w:r w:rsidR="00502D07">
        <w:rPr>
          <w:lang w:val="es-MX"/>
        </w:rPr>
        <w:t>. INSTIT</w:t>
      </w:r>
      <w:r w:rsidR="00502D07">
        <w:rPr>
          <w:lang w:val="es-MX"/>
        </w:rPr>
        <w:lastRenderedPageBreak/>
        <w:t>UTO MARIANO MORENO. GRAND BOURG.</w:t>
      </w:r>
    </w:p>
    <w:p w14:paraId="64CC5B01" w14:textId="07DA5E95" w:rsidR="007D2175" w:rsidRDefault="007D2175" w:rsidP="007D2175">
      <w:pPr>
        <w:pStyle w:val="Listaconvietas"/>
        <w:rPr>
          <w:lang w:val="es-MX"/>
        </w:rPr>
      </w:pPr>
      <w:r>
        <w:rPr>
          <w:b/>
          <w:bCs/>
          <w:lang w:val="es-MX"/>
        </w:rPr>
        <w:t>NIVEL SECUNDARIO:</w:t>
      </w:r>
      <w:r w:rsidR="00502D07">
        <w:rPr>
          <w:lang w:val="es-MX"/>
        </w:rPr>
        <w:t xml:space="preserve"> COM</w:t>
      </w:r>
      <w:r w:rsidR="00502D07">
        <w:rPr>
          <w:lang w:val="es-MX"/>
        </w:rPr>
        <w:lastRenderedPageBreak/>
        <w:t xml:space="preserve">PLETO. </w:t>
      </w:r>
      <w:r w:rsidR="00F3478B">
        <w:rPr>
          <w:lang w:val="es-MX"/>
        </w:rPr>
        <w:t>ESCUELA DE EDUCACIÓN SECUNDARIA NRO 36. GRAND BO</w:t>
      </w:r>
      <w:r w:rsidR="00F3478B">
        <w:rPr>
          <w:lang w:val="es-MX"/>
        </w:rPr>
        <w:lastRenderedPageBreak/>
        <w:t xml:space="preserve">URG </w:t>
      </w:r>
    </w:p>
    <w:p w14:paraId="555FB8CF" w14:textId="55A12320" w:rsidR="00550EB7" w:rsidRPr="00A57FBA" w:rsidRDefault="00550EB7" w:rsidP="007D2175">
      <w:pPr>
        <w:pStyle w:val="Listaconvietas"/>
        <w:rPr>
          <w:lang w:val="es-MX"/>
        </w:rPr>
      </w:pPr>
      <w:r>
        <w:rPr>
          <w:b/>
          <w:bCs/>
          <w:lang w:val="es-MX"/>
        </w:rPr>
        <w:t>ANALÍTICO EN MANO</w:t>
      </w:r>
    </w:p>
    <w:p w14:paraId="5431E523" w14:textId="06D43F43" w:rsidR="007E7ACD" w:rsidRDefault="00550EB7">
      <w:pPr>
        <w:pStyle w:val="Ttulo1"/>
      </w:pPr>
      <w:r>
        <w:t xml:space="preserve">OBJETIVOS </w:t>
      </w:r>
    </w:p>
    <w:p w14:paraId="6E7F675D" w14:textId="3E058CD5" w:rsidR="007E7ACD" w:rsidRDefault="00FB7BF5" w:rsidP="00550EB7">
      <w:pPr>
        <w:pStyle w:val="Listaconvietas"/>
      </w:pPr>
      <w:r>
        <w:t>Desempeñarme con res</w:t>
      </w:r>
      <w:r>
        <w:lastRenderedPageBreak/>
        <w:t xml:space="preserve">ponsabilidad y eficacia en la tarea </w:t>
      </w:r>
      <w:r w:rsidR="006D5E5C">
        <w:t>asignada para el cre</w:t>
      </w:r>
      <w:r w:rsidR="006D5E5C">
        <w:lastRenderedPageBreak/>
        <w:t>cimiento tanto en lo personal como de la empresa</w:t>
      </w:r>
      <w:r w:rsidR="001B25AE">
        <w:t>.</w:t>
      </w:r>
    </w:p>
    <w:p w14:paraId="6016BE73" w14:textId="074F4414" w:rsidR="001B25AE" w:rsidRDefault="001B25AE" w:rsidP="00550EB7">
      <w:pPr>
        <w:pStyle w:val="Listaconvietas"/>
      </w:pPr>
      <w:r>
        <w:t>Les ofr</w:t>
      </w:r>
      <w:r>
        <w:lastRenderedPageBreak/>
        <w:t xml:space="preserve">ezco lo mejor de mí </w:t>
      </w:r>
      <w:r w:rsidR="00DE2401">
        <w:t xml:space="preserve">, cumpliendo en tiempo y forma con cada </w:t>
      </w:r>
      <w:r w:rsidR="00DE2401">
        <w:lastRenderedPageBreak/>
        <w:t xml:space="preserve">una </w:t>
      </w:r>
      <w:r w:rsidR="00D748A8">
        <w:t>de las labores que se me encomienden.</w:t>
      </w:r>
    </w:p>
    <w:sectPr w:rsidR="001B25AE" w:rsidSect="00691927">
      <w:headerReference w:type="even" r:id="rId8"/>
      <w:headerReference w:type="default" r:id="rId9"/>
      <w:footerReference w:type="even" r:id="rId10"/>
      <w:footerReference w:type="default" r:id="rId11"/>
      <w:footnotePr>
        <w:pos w:val="sectEnd"/>
        <w:numStart w:val="0"/>
      </w:footnotePr>
      <w:endnotePr>
        <w:pos w:val="sectEnd"/>
        <w:numFmt w:val="decimal"/>
        <w:numStart w:val="0"/>
      </w:endnotePr>
      <w:type w:val="continuous"/>
      <w:pgSz w:w="12240" w:h="15840"/>
      <w:pgMar w:top="0" w:right="0" w:bottom="0" w:left="0" w:header="0" w:footer="0" w:gutter="0"/>
      <w:pg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0" w:equalWidth="0">
        <w:col w:w="0" w:space="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ADE9" w14:textId="77777777" w:rsidR="00FA3995" w:rsidRDefault="00FA3995">
      <w:pPr>
        <w:spacing w:after="0" w:line="240" w:lineRule="auto"/>
      </w:pPr>
      <w:r>
        <w:separator/>
      </w:r>
    </w:p>
  </w:endnote>
  <w:endnote w:type="continuationSeparator" w:id="0">
    <w:p w14:paraId="650C4A4D" w14:textId="77777777" w:rsidR="00FA3995" w:rsidRDefault="00FA3995">
      <w:pPr>
        <w:spacing w:after="0" w:line="240" w:lineRule="auto"/>
      </w:pPr>
      <w:r>
        <w:continuationSeparator/>
      </w:r>
    </w:p>
  </w:endnote>
  <w:endnote w:type="continuationNotice" w:id="1">
    <w:p w14:paraId="34BF432B" w14:textId="77777777" w:rsidR="00FA3995" w:rsidRDefault="00FA39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A673" w14:textId="77777777" w:rsidR="00025A3C" w:rsidRDefault="00025A3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3CB8" w14:textId="77777777" w:rsidR="007E7ACD" w:rsidRDefault="007E7ACD">
    <w:pPr>
      <w:pStyle w:val="Piedepgina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47BA7" w14:textId="77777777" w:rsidR="00FA3995" w:rsidRDefault="00FA3995">
      <w:pPr>
        <w:spacing w:after="0" w:line="240" w:lineRule="auto"/>
      </w:pPr>
      <w:r>
        <w:separator/>
      </w:r>
    </w:p>
  </w:footnote>
  <w:footnote w:type="continuationSeparator" w:id="0">
    <w:p w14:paraId="480892D6" w14:textId="77777777" w:rsidR="00FA3995" w:rsidRDefault="00FA3995">
      <w:pPr>
        <w:spacing w:after="0" w:line="240" w:lineRule="auto"/>
      </w:pPr>
      <w:r>
        <w:continuationSeparator/>
      </w:r>
    </w:p>
  </w:footnote>
  <w:footnote w:type="continuationNotice" w:id="1">
    <w:p w14:paraId="76A73D9E" w14:textId="77777777" w:rsidR="00FA3995" w:rsidRDefault="00FA39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5B70" w14:textId="77777777" w:rsidR="00025A3C" w:rsidRDefault="00025A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DAEF" w14:textId="77777777" w:rsidR="007E7ACD" w:rsidRDefault="007E7ACD"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5405AEB" wp14:editId="00ECB23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Mar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A24771" id="Marc 1" o:spid="_x0000_s1026" style="position:absolute;margin-left:0;margin-top:0;width:394.8pt;height:567.4pt;z-index:-251657216;visibility:visible;mso-wrap-style:square;mso-wrap-distance-left:9pt;mso-wrap-distance-top:0;mso-wrap-distance-right:9pt;mso-wrap-distance-bottom:0;mso-position-horizontal:center;mso-position-horizontal-relative:page;mso-position-vertical:center;mso-position-vertical-relative:page;v-text-anchor:middle" coordsize="5013960,720598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A260DA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F04893B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EA85F3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33418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B841B3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0C2B1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7C65A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78E8A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F36CB1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3D20EC"/>
    <w:multiLevelType w:val="hybridMultilevel"/>
    <w:tmpl w:val="994CA3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416C3"/>
    <w:multiLevelType w:val="hybridMultilevel"/>
    <w:tmpl w:val="F34C306A"/>
    <w:lvl w:ilvl="0" w:tplc="8B606E06">
      <w:start w:val="1"/>
      <w:numFmt w:val="bullet"/>
      <w:pStyle w:val="Listaconvieta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38CC6D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F64B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CF0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01D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1E8B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60A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A819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268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D664A"/>
    <w:multiLevelType w:val="hybridMultilevel"/>
    <w:tmpl w:val="E13677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C738C"/>
    <w:multiLevelType w:val="hybridMultilevel"/>
    <w:tmpl w:val="3350FC8C"/>
    <w:lvl w:ilvl="0" w:tplc="080A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65454655"/>
    <w:multiLevelType w:val="hybridMultilevel"/>
    <w:tmpl w:val="7AB01E5C"/>
    <w:lvl w:ilvl="0" w:tplc="4EF2E7C6">
      <w:start w:val="1"/>
      <w:numFmt w:val="decimal"/>
      <w:pStyle w:val="Listaconnmeros"/>
      <w:lvlText w:val="%1."/>
      <w:lvlJc w:val="left"/>
      <w:pPr>
        <w:ind w:left="360" w:hanging="360"/>
      </w:pPr>
      <w:rPr>
        <w:rFonts w:hint="default"/>
      </w:rPr>
    </w:lvl>
    <w:lvl w:ilvl="1" w:tplc="4F86319C" w:tentative="1">
      <w:start w:val="1"/>
      <w:numFmt w:val="lowerLetter"/>
      <w:lvlText w:val="%2."/>
      <w:lvlJc w:val="left"/>
      <w:pPr>
        <w:ind w:left="1440" w:hanging="360"/>
      </w:pPr>
    </w:lvl>
    <w:lvl w:ilvl="2" w:tplc="8BD4C3AC" w:tentative="1">
      <w:start w:val="1"/>
      <w:numFmt w:val="lowerRoman"/>
      <w:lvlText w:val="%3."/>
      <w:lvlJc w:val="right"/>
      <w:pPr>
        <w:ind w:left="2160" w:hanging="180"/>
      </w:pPr>
    </w:lvl>
    <w:lvl w:ilvl="3" w:tplc="19068234" w:tentative="1">
      <w:start w:val="1"/>
      <w:numFmt w:val="decimal"/>
      <w:lvlText w:val="%4."/>
      <w:lvlJc w:val="left"/>
      <w:pPr>
        <w:ind w:left="2880" w:hanging="360"/>
      </w:pPr>
    </w:lvl>
    <w:lvl w:ilvl="4" w:tplc="895290F0" w:tentative="1">
      <w:start w:val="1"/>
      <w:numFmt w:val="lowerLetter"/>
      <w:lvlText w:val="%5."/>
      <w:lvlJc w:val="left"/>
      <w:pPr>
        <w:ind w:left="3600" w:hanging="360"/>
      </w:pPr>
    </w:lvl>
    <w:lvl w:ilvl="5" w:tplc="B2D65718" w:tentative="1">
      <w:start w:val="1"/>
      <w:numFmt w:val="lowerRoman"/>
      <w:lvlText w:val="%6."/>
      <w:lvlJc w:val="right"/>
      <w:pPr>
        <w:ind w:left="4320" w:hanging="180"/>
      </w:pPr>
    </w:lvl>
    <w:lvl w:ilvl="6" w:tplc="A274BA50" w:tentative="1">
      <w:start w:val="1"/>
      <w:numFmt w:val="decimal"/>
      <w:lvlText w:val="%7."/>
      <w:lvlJc w:val="left"/>
      <w:pPr>
        <w:ind w:left="5040" w:hanging="360"/>
      </w:pPr>
    </w:lvl>
    <w:lvl w:ilvl="7" w:tplc="2EC25926" w:tentative="1">
      <w:start w:val="1"/>
      <w:numFmt w:val="lowerLetter"/>
      <w:lvlText w:val="%8."/>
      <w:lvlJc w:val="left"/>
      <w:pPr>
        <w:ind w:left="5760" w:hanging="360"/>
      </w:pPr>
    </w:lvl>
    <w:lvl w:ilvl="8" w:tplc="81C6E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B70ED"/>
    <w:multiLevelType w:val="hybridMultilevel"/>
    <w:tmpl w:val="F7D06A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033414">
    <w:abstractNumId w:val="9"/>
  </w:num>
  <w:num w:numId="2" w16cid:durableId="2126726274">
    <w:abstractNumId w:val="12"/>
  </w:num>
  <w:num w:numId="3" w16cid:durableId="284314299">
    <w:abstractNumId w:val="10"/>
  </w:num>
  <w:num w:numId="4" w16cid:durableId="430128830">
    <w:abstractNumId w:val="7"/>
  </w:num>
  <w:num w:numId="5" w16cid:durableId="961688335">
    <w:abstractNumId w:val="6"/>
  </w:num>
  <w:num w:numId="6" w16cid:durableId="1644430898">
    <w:abstractNumId w:val="5"/>
  </w:num>
  <w:num w:numId="7" w16cid:durableId="1974216154">
    <w:abstractNumId w:val="4"/>
  </w:num>
  <w:num w:numId="8" w16cid:durableId="1662926271">
    <w:abstractNumId w:val="8"/>
  </w:num>
  <w:num w:numId="9" w16cid:durableId="1782993881">
    <w:abstractNumId w:val="3"/>
  </w:num>
  <w:num w:numId="10" w16cid:durableId="544296813">
    <w:abstractNumId w:val="2"/>
  </w:num>
  <w:num w:numId="11" w16cid:durableId="986397820">
    <w:abstractNumId w:val="1"/>
  </w:num>
  <w:num w:numId="12" w16cid:durableId="1512915013">
    <w:abstractNumId w:val="0"/>
  </w:num>
  <w:num w:numId="13" w16cid:durableId="839392188">
    <w:abstractNumId w:val="15"/>
  </w:num>
  <w:num w:numId="14" w16cid:durableId="2001687856">
    <w:abstractNumId w:val="13"/>
  </w:num>
  <w:num w:numId="15" w16cid:durableId="470515127">
    <w:abstractNumId w:val="11"/>
  </w:num>
  <w:num w:numId="16" w16cid:durableId="1844398333">
    <w:abstractNumId w:val="14"/>
  </w:num>
  <w:num w:numId="17" w16cid:durableId="9801567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attachedTemplate r:id="rId1"/>
  <w:revisionView w:inkAnnotations="0"/>
  <w:defaultTabStop w:val="0"/>
  <w:hyphenationZone w:val="425"/>
  <w:characterSpacingControl w:val="doNotCompress"/>
  <w:hdrShapeDefaults>
    <o:shapedefaults v:ext="edit" spidmax="1025"/>
  </w:hdrShapeDefaults>
  <w:footnotePr>
    <w:pos w:val="sectEnd"/>
    <w:numStart w:val="0"/>
    <w:footnote w:id="-1"/>
    <w:footnote w:id="0"/>
    <w:footnote w:id="1"/>
  </w:footnotePr>
  <w:endnotePr>
    <w:numFmt w:val="decimal"/>
    <w:numStart w:val="0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CD"/>
    <w:rsid w:val="00025A3C"/>
    <w:rsid w:val="000753F1"/>
    <w:rsid w:val="00096F03"/>
    <w:rsid w:val="000C096E"/>
    <w:rsid w:val="000C5C55"/>
    <w:rsid w:val="000F04EE"/>
    <w:rsid w:val="00105E56"/>
    <w:rsid w:val="00130EBC"/>
    <w:rsid w:val="00143C46"/>
    <w:rsid w:val="001768CA"/>
    <w:rsid w:val="001B04B2"/>
    <w:rsid w:val="001B06B4"/>
    <w:rsid w:val="001B25AE"/>
    <w:rsid w:val="002661E6"/>
    <w:rsid w:val="00310F15"/>
    <w:rsid w:val="00350C0D"/>
    <w:rsid w:val="00391618"/>
    <w:rsid w:val="003D7BC5"/>
    <w:rsid w:val="00416CC0"/>
    <w:rsid w:val="00456A46"/>
    <w:rsid w:val="00471F09"/>
    <w:rsid w:val="00490E58"/>
    <w:rsid w:val="004E4394"/>
    <w:rsid w:val="00502D07"/>
    <w:rsid w:val="00515AAC"/>
    <w:rsid w:val="0054643F"/>
    <w:rsid w:val="00550EB7"/>
    <w:rsid w:val="00556FAB"/>
    <w:rsid w:val="005C3BF1"/>
    <w:rsid w:val="00642FA4"/>
    <w:rsid w:val="006A61CA"/>
    <w:rsid w:val="006D5E5C"/>
    <w:rsid w:val="006F03C6"/>
    <w:rsid w:val="00792C1F"/>
    <w:rsid w:val="007D2175"/>
    <w:rsid w:val="007E2A88"/>
    <w:rsid w:val="007E7762"/>
    <w:rsid w:val="007E7ACD"/>
    <w:rsid w:val="0081124D"/>
    <w:rsid w:val="00820929"/>
    <w:rsid w:val="009416B8"/>
    <w:rsid w:val="00986945"/>
    <w:rsid w:val="009B4E19"/>
    <w:rsid w:val="009E7275"/>
    <w:rsid w:val="009F3F9F"/>
    <w:rsid w:val="00A10D2E"/>
    <w:rsid w:val="00A445E7"/>
    <w:rsid w:val="00A61706"/>
    <w:rsid w:val="00A96992"/>
    <w:rsid w:val="00AD2C68"/>
    <w:rsid w:val="00AE00C4"/>
    <w:rsid w:val="00AE510C"/>
    <w:rsid w:val="00AF1654"/>
    <w:rsid w:val="00AF777D"/>
    <w:rsid w:val="00B3382F"/>
    <w:rsid w:val="00B36ECC"/>
    <w:rsid w:val="00B45C16"/>
    <w:rsid w:val="00B53286"/>
    <w:rsid w:val="00B6602F"/>
    <w:rsid w:val="00BB7570"/>
    <w:rsid w:val="00BC6D9E"/>
    <w:rsid w:val="00C611C9"/>
    <w:rsid w:val="00C82DFA"/>
    <w:rsid w:val="00C869E2"/>
    <w:rsid w:val="00CA1F9A"/>
    <w:rsid w:val="00D25E28"/>
    <w:rsid w:val="00D748A8"/>
    <w:rsid w:val="00DA209E"/>
    <w:rsid w:val="00DE1BAF"/>
    <w:rsid w:val="00DE2401"/>
    <w:rsid w:val="00DE2BE7"/>
    <w:rsid w:val="00E26D70"/>
    <w:rsid w:val="00E97F5F"/>
    <w:rsid w:val="00ED0955"/>
    <w:rsid w:val="00ED210D"/>
    <w:rsid w:val="00EE455E"/>
    <w:rsid w:val="00F14CF7"/>
    <w:rsid w:val="00F16BE6"/>
    <w:rsid w:val="00F3478B"/>
    <w:rsid w:val="00F904B4"/>
    <w:rsid w:val="00FA3995"/>
    <w:rsid w:val="00FB7BF5"/>
    <w:rsid w:val="00FD5AD6"/>
    <w:rsid w:val="00FE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AD088"/>
  <w15:docId w15:val="{E56FBFAC-E6EE-0544-A129-6FA15D58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05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Informacidecontacte">
    <w:name w:val="Informació de contacte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tulo">
    <w:name w:val="Title"/>
    <w:basedOn w:val="Normal"/>
    <w:next w:val="Normal"/>
    <w:link w:val="TtuloC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aconvietas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nfasissutil">
    <w:name w:val="Subtle Emphasis"/>
    <w:basedOn w:val="Fuentedeprrafopredeter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Ttulodellibro">
    <w:name w:val="Book Title"/>
    <w:basedOn w:val="Fuentedeprrafopredeter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il"/>
    </w:rPr>
  </w:style>
  <w:style w:type="paragraph" w:styleId="Piedepgina">
    <w:name w:val="footer"/>
    <w:basedOn w:val="Normal"/>
    <w:link w:val="PiedepginaC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0E0B05" w:themeColor="text2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nfasis">
    <w:name w:val="Emphasis"/>
    <w:basedOn w:val="Fuentedeprrafopredeter"/>
    <w:uiPriority w:val="20"/>
    <w:semiHidden/>
    <w:unhideWhenUsed/>
    <w:qFormat/>
    <w:rPr>
      <w:i w:val="0"/>
      <w:iCs/>
      <w:color w:val="E3AB47" w:themeColor="accent1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itaCar">
    <w:name w:val="Cita Car"/>
    <w:basedOn w:val="Fuentedeprrafopredeter"/>
    <w:link w:val="Cita"/>
    <w:uiPriority w:val="29"/>
    <w:semiHidden/>
    <w:rPr>
      <w:iCs/>
      <w:sz w:val="26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b/>
      <w:iCs/>
      <w:color w:val="262626" w:themeColor="text1" w:themeTint="D9"/>
      <w:sz w:val="26"/>
    </w:rPr>
  </w:style>
  <w:style w:type="character" w:styleId="nfasisintenso">
    <w:name w:val="Intense Emphasis"/>
    <w:basedOn w:val="Fuentedeprrafopredeter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  <w:color w:val="262626" w:themeColor="text1" w:themeTint="D9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Prrafodelista">
    <w:name w:val="List Paragraph"/>
    <w:basedOn w:val="Normal"/>
    <w:uiPriority w:val="34"/>
    <w:unhideWhenUsed/>
    <w:qFormat/>
    <w:pPr>
      <w:ind w:left="216"/>
      <w:contextualSpacing/>
    </w:pPr>
  </w:style>
  <w:style w:type="paragraph" w:styleId="TtuloTDC">
    <w:name w:val="TOC Heading"/>
    <w:basedOn w:val="Ttulo1"/>
    <w:next w:val="Normal"/>
    <w:uiPriority w:val="39"/>
    <w:semiHidden/>
    <w:unhideWhenUsed/>
    <w:qFormat/>
    <w:pPr>
      <w:outlineLvl w:val="9"/>
    </w:pPr>
  </w:style>
  <w:style w:type="paragraph" w:styleId="Encabezadodelista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om">
    <w:name w:val="Nom"/>
    <w:basedOn w:val="Normal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tuloCar">
    <w:name w:val="Título Car"/>
    <w:basedOn w:val="Fuentedeprrafopredeter"/>
    <w:link w:val="Ttulo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Listaconnmeros">
    <w:name w:val="List Number"/>
    <w:basedOn w:val="Normal"/>
    <w:uiPriority w:val="10"/>
    <w:qFormat/>
    <w:pPr>
      <w:numPr>
        <w:numId w:val="13"/>
      </w:numPr>
    </w:p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FechaCar">
    <w:name w:val="Fecha Car"/>
    <w:basedOn w:val="Fuentedeprrafopredeter"/>
    <w:link w:val="Fecha"/>
    <w:uiPriority w:val="99"/>
    <w:semiHidden/>
    <w:rPr>
      <w:color w:val="0E0B05" w:themeColor="text2"/>
      <w:sz w:val="24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doCar">
    <w:name w:val="Saludo Car"/>
    <w:basedOn w:val="Fuentedeprrafopredeter"/>
    <w:link w:val="Saludo"/>
    <w:uiPriority w:val="99"/>
    <w:semiHidden/>
    <w:rPr>
      <w:color w:val="0E0B05" w:themeColor="text2"/>
      <w:sz w:val="24"/>
    </w:rPr>
  </w:style>
  <w:style w:type="paragraph" w:styleId="Firma">
    <w:name w:val="Signature"/>
    <w:basedOn w:val="Normal"/>
    <w:link w:val="FirmaC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FirmaCar">
    <w:name w:val="Firma Car"/>
    <w:basedOn w:val="Fuentedeprrafopredeter"/>
    <w:link w:val="Firma"/>
    <w:uiPriority w:val="99"/>
    <w:semiHidden/>
    <w:rPr>
      <w:color w:val="0E0B05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793584EE-58F7-0D4D-8A3E-8CE54BE77E5E%7dtf50002018.dotx" TargetMode="External" 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E73F3-DE04-452F-B4B8-4228EA80E95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%7b793584EE-58F7-0D4D-8A3E-8CE54BE77E5E%7dtf50002018.dotx</Template>
  <TotalTime>1</TotalTime>
  <Pages>1</Pages>
  <Words>201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tomasamarilla12@gmail.com</dc:creator>
  <cp:keywords/>
  <dc:description/>
  <cp:lastModifiedBy>tomasamarilla12@gmail.com</cp:lastModifiedBy>
  <cp:revision>2</cp:revision>
  <dcterms:created xsi:type="dcterms:W3CDTF">2025-11-25T20:54:00Z</dcterms:created>
  <dcterms:modified xsi:type="dcterms:W3CDTF">2025-11-25T20:54:00Z</dcterms:modified>
</cp:coreProperties>
</file>