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E44D0" w14:textId="109D7037" w:rsidR="00284795" w:rsidRDefault="00E92A1B" w:rsidP="00322850">
      <w:pPr>
        <w:pStyle w:val="Nombre"/>
      </w:pPr>
      <w:r>
        <w:t xml:space="preserve">Joaquín </w:t>
      </w:r>
      <w:r w:rsidR="00322850">
        <w:t>Pérez</w:t>
      </w:r>
      <w:r>
        <w:t xml:space="preserve"> </w:t>
      </w:r>
    </w:p>
    <w:p w14:paraId="7D66F425" w14:textId="77777777" w:rsidR="00322850" w:rsidRDefault="00322850" w:rsidP="00322850">
      <w:pPr>
        <w:pStyle w:val="Nombre"/>
      </w:pPr>
    </w:p>
    <w:p w14:paraId="0D8D92CA" w14:textId="63FBD9C5" w:rsidR="003131FC" w:rsidRPr="00696B69" w:rsidRDefault="003131FC" w:rsidP="008F29F7">
      <w:pPr>
        <w:pStyle w:val="Informacindecontacto"/>
        <w:rPr>
          <w:rFonts w:ascii="Abadi" w:hAnsi="Abadi" w:cs="Calibri"/>
          <w:color w:val="000000" w:themeColor="text1"/>
        </w:rPr>
      </w:pPr>
      <w:r w:rsidRPr="00696B69">
        <w:rPr>
          <w:rFonts w:ascii="Abadi" w:hAnsi="Abadi" w:cs="Calibri"/>
          <w:color w:val="000000" w:themeColor="text1"/>
        </w:rPr>
        <w:t>Fomentistas 3785, Gral. Pacheco</w:t>
      </w:r>
    </w:p>
    <w:p w14:paraId="0B44FF7E" w14:textId="77777777" w:rsidR="003131FC" w:rsidRPr="00696B69" w:rsidRDefault="003131FC" w:rsidP="008F29F7">
      <w:pPr>
        <w:pStyle w:val="Informacindecontacto"/>
        <w:rPr>
          <w:rFonts w:ascii="Abadi" w:hAnsi="Abadi" w:cs="Calibri"/>
          <w:color w:val="000000" w:themeColor="text1"/>
        </w:rPr>
      </w:pPr>
      <w:r w:rsidRPr="00696B69">
        <w:rPr>
          <w:rFonts w:ascii="Abadi" w:hAnsi="Abadi" w:cs="Calibri"/>
          <w:color w:val="000000" w:themeColor="text1"/>
        </w:rPr>
        <w:t>1125631543</w:t>
      </w:r>
    </w:p>
    <w:p w14:paraId="710A406A" w14:textId="77777777" w:rsidR="003131FC" w:rsidRPr="00696B69" w:rsidRDefault="003131FC" w:rsidP="008F29F7">
      <w:pPr>
        <w:pStyle w:val="Informacindecontacto"/>
        <w:rPr>
          <w:rFonts w:ascii="Abadi" w:hAnsi="Abadi" w:cs="Calibri"/>
          <w:color w:val="000000" w:themeColor="text1"/>
        </w:rPr>
      </w:pPr>
      <w:r w:rsidRPr="00696B69">
        <w:rPr>
          <w:rFonts w:ascii="Abadi" w:hAnsi="Abadi" w:cs="Calibri"/>
          <w:color w:val="000000" w:themeColor="text1"/>
        </w:rPr>
        <w:t>elianjprz@gmail.com</w:t>
      </w:r>
    </w:p>
    <w:p w14:paraId="315612D4" w14:textId="77777777" w:rsidR="003131FC" w:rsidRPr="001548B3" w:rsidRDefault="003131FC" w:rsidP="008F29F7">
      <w:pPr>
        <w:pStyle w:val="Ttulo1"/>
        <w:rPr>
          <w:color w:val="000000" w:themeColor="text1"/>
        </w:rPr>
      </w:pPr>
      <w:r w:rsidRPr="001548B3">
        <w:rPr>
          <w:color w:val="000000" w:themeColor="text1"/>
        </w:rPr>
        <w:t>Formación</w:t>
      </w:r>
    </w:p>
    <w:p w14:paraId="4E1D0D48" w14:textId="77777777" w:rsidR="003131FC" w:rsidRPr="001548B3" w:rsidRDefault="003131FC" w:rsidP="008F29F7">
      <w:pPr>
        <w:spacing w:after="0"/>
        <w:rPr>
          <w:color w:val="000000" w:themeColor="text1"/>
        </w:rPr>
      </w:pPr>
      <w:r w:rsidRPr="001548B3">
        <w:rPr>
          <w:rFonts w:ascii="Calibri" w:eastAsia="Calibri" w:hAnsi="Calibri" w:cs="Calibri"/>
          <w:b/>
          <w:color w:val="000000" w:themeColor="text1"/>
        </w:rPr>
        <w:t>Técnico en administración de las organizaciones</w:t>
      </w:r>
    </w:p>
    <w:p w14:paraId="4B935AD2" w14:textId="77777777" w:rsidR="003131FC" w:rsidRPr="001548B3" w:rsidRDefault="003131FC" w:rsidP="008F29F7">
      <w:pPr>
        <w:spacing w:after="33"/>
        <w:rPr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Escuela de Educación Secundaria Técnica N°1 Alférez José María Sobral.</w:t>
      </w:r>
    </w:p>
    <w:p w14:paraId="6F10180E" w14:textId="77777777" w:rsidR="003131FC" w:rsidRPr="001548B3" w:rsidRDefault="003131FC" w:rsidP="008F29F7">
      <w:pPr>
        <w:spacing w:after="63"/>
        <w:rPr>
          <w:color w:val="000000" w:themeColor="text1"/>
        </w:rPr>
      </w:pPr>
      <w:r w:rsidRPr="001548B3">
        <w:rPr>
          <w:rFonts w:ascii="Calibri" w:eastAsia="Calibri" w:hAnsi="Calibri" w:cs="Calibri"/>
          <w:b/>
          <w:color w:val="000000" w:themeColor="text1"/>
        </w:rPr>
        <w:t>Secundario - Graduado</w:t>
      </w:r>
    </w:p>
    <w:p w14:paraId="5777D542" w14:textId="77777777" w:rsidR="003131FC" w:rsidRPr="001548B3" w:rsidRDefault="003131FC" w:rsidP="008F29F7">
      <w:pPr>
        <w:spacing w:after="224" w:line="388" w:lineRule="auto"/>
        <w:ind w:left="-5" w:hanging="10"/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01-02-2015 - 01-02-2021, Argentina</w:t>
      </w:r>
    </w:p>
    <w:p w14:paraId="2B3D2EB4" w14:textId="77777777" w:rsidR="003131FC" w:rsidRPr="001548B3" w:rsidRDefault="003131FC" w:rsidP="008F29F7">
      <w:pPr>
        <w:pStyle w:val="Ttulo1"/>
        <w:rPr>
          <w:color w:val="000000" w:themeColor="text1"/>
        </w:rPr>
      </w:pPr>
      <w:r w:rsidRPr="001548B3">
        <w:rPr>
          <w:color w:val="000000" w:themeColor="text1"/>
        </w:rPr>
        <w:t>Experiencia</w:t>
      </w:r>
    </w:p>
    <w:p w14:paraId="65356E2E" w14:textId="77777777" w:rsidR="003131FC" w:rsidRDefault="003131FC" w:rsidP="008F29F7">
      <w:pPr>
        <w:rPr>
          <w:rFonts w:ascii="Calibri" w:hAnsi="Calibri" w:cs="Calibri"/>
          <w:color w:val="000000" w:themeColor="text1"/>
        </w:rPr>
      </w:pPr>
      <w:r w:rsidRPr="001548B3">
        <w:rPr>
          <w:rFonts w:ascii="Calibri" w:hAnsi="Calibri" w:cs="Calibri"/>
          <w:color w:val="000000" w:themeColor="text1"/>
        </w:rPr>
        <w:t>Sin experiencia laboral</w:t>
      </w:r>
    </w:p>
    <w:p w14:paraId="4DD0BCCB" w14:textId="77777777" w:rsidR="003131FC" w:rsidRPr="001548B3" w:rsidRDefault="003131FC" w:rsidP="008F29F7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Mi objetivo es conseguir un puesto de trabajo que me permita aplicar mis conocimientos y desarrollarme profesionalmente, considero que tengo las aptitudes necesarias para poder sumarme a su equipo de trabajo.</w:t>
      </w:r>
    </w:p>
    <w:p w14:paraId="5BE788AB" w14:textId="77777777" w:rsidR="003131FC" w:rsidRPr="001548B3" w:rsidRDefault="003131FC" w:rsidP="008F29F7">
      <w:pPr>
        <w:pStyle w:val="Ttulo1"/>
        <w:rPr>
          <w:color w:val="000000" w:themeColor="text1"/>
        </w:rPr>
      </w:pPr>
      <w:r w:rsidRPr="001548B3">
        <w:rPr>
          <w:color w:val="000000" w:themeColor="text1"/>
        </w:rPr>
        <w:t>Habilidades</w:t>
      </w:r>
    </w:p>
    <w:p w14:paraId="5C72E88D" w14:textId="77777777" w:rsidR="003131FC" w:rsidRPr="001548B3" w:rsidRDefault="003131FC" w:rsidP="003131FC">
      <w:pPr>
        <w:pStyle w:val="Prrafodelista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 xml:space="preserve">Flexibilidad horaria </w:t>
      </w:r>
    </w:p>
    <w:p w14:paraId="3F5060A9" w14:textId="77777777" w:rsidR="003131FC" w:rsidRPr="001548B3" w:rsidRDefault="003131FC" w:rsidP="003131FC">
      <w:pPr>
        <w:pStyle w:val="Prrafodelista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Conocimiento de Office (Excel, Word, Access, Outlook)</w:t>
      </w:r>
    </w:p>
    <w:p w14:paraId="0998FB67" w14:textId="77777777" w:rsidR="003131FC" w:rsidRPr="001548B3" w:rsidRDefault="003131FC" w:rsidP="003131FC">
      <w:pPr>
        <w:pStyle w:val="Prrafodelista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Trabajo en equipo</w:t>
      </w:r>
    </w:p>
    <w:p w14:paraId="4CF1673F" w14:textId="77777777" w:rsidR="003131FC" w:rsidRPr="001548B3" w:rsidRDefault="003131FC" w:rsidP="003131FC">
      <w:pPr>
        <w:pStyle w:val="Prrafodelista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 xml:space="preserve">Puntualidad </w:t>
      </w:r>
    </w:p>
    <w:p w14:paraId="6412CB01" w14:textId="77777777" w:rsidR="003131FC" w:rsidRPr="001548B3" w:rsidRDefault="003131FC" w:rsidP="003131FC">
      <w:pPr>
        <w:pStyle w:val="Prrafodelista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 xml:space="preserve">Capacidad multitarea </w:t>
      </w:r>
    </w:p>
    <w:p w14:paraId="4002CD84" w14:textId="77777777" w:rsidR="003131FC" w:rsidRPr="001548B3" w:rsidRDefault="003131FC" w:rsidP="003131FC">
      <w:pPr>
        <w:pStyle w:val="Prrafodelista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 xml:space="preserve">Amabilidad y empatía </w:t>
      </w:r>
    </w:p>
    <w:p w14:paraId="469306DC" w14:textId="77777777" w:rsidR="003131FC" w:rsidRPr="001548B3" w:rsidRDefault="003131FC" w:rsidP="008F29F7">
      <w:pPr>
        <w:pStyle w:val="Ttulo1"/>
        <w:rPr>
          <w:color w:val="000000" w:themeColor="text1"/>
        </w:rPr>
      </w:pPr>
      <w:r w:rsidRPr="001548B3">
        <w:rPr>
          <w:color w:val="000000" w:themeColor="text1"/>
        </w:rPr>
        <w:t xml:space="preserve">Información adicional </w:t>
      </w:r>
    </w:p>
    <w:p w14:paraId="117B11D2" w14:textId="77777777" w:rsidR="003131FC" w:rsidRPr="001548B3" w:rsidRDefault="003131FC" w:rsidP="008F29F7">
      <w:p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Fecha de nacimiento: 21/09/2002</w:t>
      </w:r>
    </w:p>
    <w:p w14:paraId="39676E58" w14:textId="77777777" w:rsidR="003131FC" w:rsidRPr="001548B3" w:rsidRDefault="003131FC" w:rsidP="008F29F7">
      <w:p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Nacionalidad: Argentina</w:t>
      </w:r>
    </w:p>
    <w:p w14:paraId="500103A1" w14:textId="77777777" w:rsidR="003131FC" w:rsidRPr="001548B3" w:rsidRDefault="003131FC" w:rsidP="008F29F7">
      <w:pPr>
        <w:rPr>
          <w:rFonts w:ascii="Calibri" w:eastAsia="Calibri" w:hAnsi="Calibri" w:cs="Calibri"/>
          <w:color w:val="000000" w:themeColor="text1"/>
        </w:rPr>
      </w:pPr>
      <w:r w:rsidRPr="001548B3">
        <w:rPr>
          <w:rFonts w:ascii="Calibri" w:eastAsia="Calibri" w:hAnsi="Calibri" w:cs="Calibri"/>
          <w:color w:val="000000" w:themeColor="text1"/>
        </w:rPr>
        <w:t>Estado civil: Soltero</w:t>
      </w:r>
    </w:p>
    <w:p w14:paraId="74920F2F" w14:textId="0208255A" w:rsidR="00571FFA" w:rsidRDefault="00571FFA" w:rsidP="003131FC">
      <w:pPr>
        <w:pStyle w:val="Nombre"/>
      </w:pPr>
    </w:p>
    <w:sectPr w:rsidR="00571FFA" w:rsidSect="008E2E2A">
      <w:headerReference w:type="default" r:id="rId7"/>
      <w:footerReference w:type="default" r:id="rId8"/>
      <w:headerReference w:type="first" r:id="rId9"/>
      <w:pgSz w:w="11907" w:h="16839" w:code="9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7EC7B" w14:textId="77777777" w:rsidR="007F3E12" w:rsidRDefault="007F3E12">
      <w:pPr>
        <w:spacing w:after="0" w:line="240" w:lineRule="auto"/>
      </w:pPr>
      <w:r>
        <w:separator/>
      </w:r>
    </w:p>
  </w:endnote>
  <w:endnote w:type="continuationSeparator" w:id="0">
    <w:p w14:paraId="0424479F" w14:textId="77777777" w:rsidR="007F3E12" w:rsidRDefault="007F3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62057" w14:textId="77777777" w:rsidR="00571FFA" w:rsidRDefault="007561AA">
        <w:pPr>
          <w:pStyle w:val="Piedep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46B37" w14:textId="77777777" w:rsidR="007F3E12" w:rsidRDefault="007F3E12">
      <w:pPr>
        <w:spacing w:after="0" w:line="240" w:lineRule="auto"/>
      </w:pPr>
      <w:r>
        <w:separator/>
      </w:r>
    </w:p>
  </w:footnote>
  <w:footnote w:type="continuationSeparator" w:id="0">
    <w:p w14:paraId="4CC45333" w14:textId="77777777" w:rsidR="007F3E12" w:rsidRDefault="007F3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201E" w14:textId="77777777" w:rsidR="00571FFA" w:rsidRDefault="007561AA">
    <w:pPr>
      <w:pStyle w:val="Encabezado"/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62BC57D" wp14:editId="78441191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3A0DDBB" id="Grupo 4" o:spid="_x0000_s1026" style="position:absolute;margin-left:0;margin-top:0;width:252pt;height:791.85pt;z-index:251658240;mso-position-horizontal:left;mso-position-horizontal-relative:margin;mso-position-vertical:top;mso-position-vertical-relative:page" coordsize="32004,100563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">
              <v:rect id="Rectangle 2" o:spid="_x0000_s1027" style="position:absolute;width:32004;height:1920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E8F4" w14:textId="77777777" w:rsidR="00571FFA" w:rsidRDefault="007561AA">
    <w:pPr>
      <w:pStyle w:val="Encabezado"/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662DA9D" wp14:editId="7969AB7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8890" b="0"/>
              <wp:wrapNone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ángulo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ángulo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344A8D" id="Grupo 5" o:spid="_x0000_s1026" style="position:absolute;margin-left:0;margin-top:0;width:252pt;height:791.85pt;z-index:251660288;mso-position-horizontal:left;mso-position-horizontal-relative:margin;mso-position-vertical:top;mso-position-vertical-relative:page" coordsize="32004,100563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">
              <v:rect id="Rectángulo 6" o:spid="_x0000_s1027" style="position:absolute;width:32004;height:1920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" fillcolor="#4b3a2e [3215]" stroked="f" strokeweight="1pt"/>
              <v:rect id="Rectángulo 7" o:spid="_x0000_s1028" style="position:absolute;top:99648;width:32004;height:915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FB2A3A"/>
    <w:multiLevelType w:val="hybridMultilevel"/>
    <w:tmpl w:val="4BB82B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631534">
    <w:abstractNumId w:val="9"/>
  </w:num>
  <w:num w:numId="2" w16cid:durableId="735930025">
    <w:abstractNumId w:val="7"/>
  </w:num>
  <w:num w:numId="3" w16cid:durableId="52121983">
    <w:abstractNumId w:val="6"/>
  </w:num>
  <w:num w:numId="4" w16cid:durableId="868958804">
    <w:abstractNumId w:val="5"/>
  </w:num>
  <w:num w:numId="5" w16cid:durableId="1923906297">
    <w:abstractNumId w:val="4"/>
  </w:num>
  <w:num w:numId="6" w16cid:durableId="658995779">
    <w:abstractNumId w:val="8"/>
  </w:num>
  <w:num w:numId="7" w16cid:durableId="2006785435">
    <w:abstractNumId w:val="3"/>
  </w:num>
  <w:num w:numId="8" w16cid:durableId="1116828312">
    <w:abstractNumId w:val="2"/>
  </w:num>
  <w:num w:numId="9" w16cid:durableId="706103969">
    <w:abstractNumId w:val="1"/>
  </w:num>
  <w:num w:numId="10" w16cid:durableId="686760605">
    <w:abstractNumId w:val="0"/>
  </w:num>
  <w:num w:numId="11" w16cid:durableId="20976300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FC"/>
    <w:rsid w:val="00284795"/>
    <w:rsid w:val="003131FC"/>
    <w:rsid w:val="00322850"/>
    <w:rsid w:val="00571FFA"/>
    <w:rsid w:val="007F3E12"/>
    <w:rsid w:val="00B6515A"/>
    <w:rsid w:val="00CB3A45"/>
    <w:rsid w:val="00CF54E2"/>
    <w:rsid w:val="00E9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7FEB09"/>
  <w15:docId w15:val="{5706875A-EDC3-E14F-992D-B8FEE618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D5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hAnsiTheme="majorHAnsi"/>
      <w:b/>
      <w:spacing w:val="21"/>
      <w:sz w:val="26"/>
    </w:rPr>
  </w:style>
  <w:style w:type="paragraph" w:styleId="Encabezado">
    <w:name w:val="header"/>
    <w:basedOn w:val="Normal"/>
    <w:link w:val="EncabezadoCar"/>
    <w:uiPriority w:val="99"/>
    <w:unhideWhenUsed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PiedepginaCar">
    <w:name w:val="Pie de página Car"/>
    <w:basedOn w:val="Fuentedeprrafopredeter"/>
    <w:link w:val="Piedepgina"/>
    <w:uiPriority w:val="99"/>
    <w:rPr>
      <w:b/>
      <w:spacing w:val="21"/>
      <w:sz w:val="26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nfasis">
    <w:name w:val="Emphasis"/>
    <w:basedOn w:val="Fuentedeprrafopredeter"/>
    <w:uiPriority w:val="20"/>
    <w:semiHidden/>
    <w:unhideWhenUsed/>
    <w:qFormat/>
    <w:rPr>
      <w:b/>
      <w:iCs/>
    </w:r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eastAsiaTheme="minorEastAsia"/>
      <w:i/>
      <w:spacing w:val="21"/>
      <w:sz w:val="36"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  <w:caps/>
      <w:smallCaps w:val="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CitaCar">
    <w:name w:val="Cita Car"/>
    <w:basedOn w:val="Fuentedeprrafopredeter"/>
    <w:link w:val="Cita"/>
    <w:uiPriority w:val="29"/>
    <w:semiHidden/>
    <w:rPr>
      <w:i/>
      <w:iCs/>
      <w:sz w:val="32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b/>
      <w:i/>
      <w:iCs/>
      <w:sz w:val="32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caps/>
      <w:smallCaps w:val="0"/>
      <w:color w:val="4B3A2E" w:themeColor="text2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Ttulodellibro">
    <w:name w:val="Book Title"/>
    <w:basedOn w:val="Fuentedeprrafopredeter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Informacindecontacto">
    <w:name w:val="Información de contacto"/>
    <w:basedOn w:val="Normal"/>
    <w:uiPriority w:val="2"/>
    <w:qFormat/>
    <w:pPr>
      <w:spacing w:after="920"/>
      <w:contextualSpacing/>
    </w:p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4B3A2E" w:themeColor="text2"/>
    </w:rPr>
  </w:style>
  <w:style w:type="character" w:styleId="nfasisintenso">
    <w:name w:val="Intense Emphasis"/>
    <w:basedOn w:val="Fuentedeprrafopredeter"/>
    <w:uiPriority w:val="21"/>
    <w:semiHidden/>
    <w:unhideWhenUsed/>
    <w:rPr>
      <w:b/>
      <w:i/>
      <w:iCs/>
      <w:color w:val="4B3A2E" w:themeColor="text2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outlineLvl w:val="9"/>
    </w:pPr>
  </w:style>
  <w:style w:type="paragraph" w:styleId="Prrafodelista">
    <w:name w:val="List Paragraph"/>
    <w:basedOn w:val="Normal"/>
    <w:uiPriority w:val="34"/>
    <w:unhideWhenUsed/>
    <w:qFormat/>
    <w:pPr>
      <w:ind w:left="216" w:hanging="216"/>
      <w:contextualSpacing/>
    </w:pPr>
  </w:style>
  <w:style w:type="paragraph" w:customStyle="1" w:styleId="Nombre">
    <w:name w:val="Nombre"/>
    <w:basedOn w:val="Normal"/>
    <w:link w:val="NombreC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ombreCar">
    <w:name w:val="Nombre Car"/>
    <w:basedOn w:val="Fuentedeprrafopredeter"/>
    <w:link w:val="Nombre"/>
    <w:uiPriority w:val="1"/>
    <w:rPr>
      <w:b/>
      <w:caps/>
      <w:spacing w:val="21"/>
      <w:sz w:val="3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E7BB9067-C018-EE48-A8BD-7F5AC4E99037%7dtf50002038.dotx" TargetMode="External" 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%7bE7BB9067-C018-EE48-A8BD-7F5AC4E99037%7dtf50002038.dotx</Template>
  <TotalTime>1</TotalTime>
  <Pages>1</Pages>
  <Words>119</Words>
  <Characters>656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Joaquin Perez</dc:creator>
  <cp:keywords/>
  <dc:description/>
  <cp:lastModifiedBy>Joaquin Perez</cp:lastModifiedBy>
  <cp:revision>2</cp:revision>
  <dcterms:created xsi:type="dcterms:W3CDTF">2024-06-26T22:02:00Z</dcterms:created>
  <dcterms:modified xsi:type="dcterms:W3CDTF">2024-06-26T22:02:00Z</dcterms:modified>
</cp:coreProperties>
</file>