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83D1" w14:textId="77777777" w:rsidR="00B1296C" w:rsidRDefault="00B774DE">
      <w:pPr>
        <w:pStyle w:val="Nombre"/>
      </w:pPr>
      <w:r>
        <w:t xml:space="preserve">Tomas Lionel </w:t>
      </w:r>
    </w:p>
    <w:p w14:paraId="3DD1DAE4" w14:textId="6967B831" w:rsidR="00B774DE" w:rsidRDefault="00B774DE">
      <w:pPr>
        <w:pStyle w:val="Nombre"/>
      </w:pPr>
      <w:r>
        <w:t>erdoiz</w:t>
      </w:r>
    </w:p>
    <w:p w14:paraId="36C7413C" w14:textId="67C3986C" w:rsidR="00B1296C" w:rsidRDefault="00B774DE">
      <w:pPr>
        <w:pStyle w:val="Informacindecontacto"/>
      </w:pPr>
      <w:r>
        <w:t>Malabia 5345, Cuartel v Moreno</w:t>
      </w:r>
    </w:p>
    <w:p w14:paraId="0E5CE951" w14:textId="28F70CC8" w:rsidR="00B774DE" w:rsidRDefault="00B774DE">
      <w:pPr>
        <w:pStyle w:val="Informacindecontacto"/>
      </w:pPr>
      <w:r>
        <w:t>11 3831 1598</w:t>
      </w:r>
    </w:p>
    <w:p w14:paraId="151E5D90" w14:textId="4121C77E" w:rsidR="00B1296C" w:rsidRDefault="00B774DE" w:rsidP="007A1588">
      <w:pPr>
        <w:pStyle w:val="Informacindecontacto"/>
      </w:pPr>
      <w:hyperlink r:id="rId7" w:history="1">
        <w:r w:rsidRPr="008B1CAB">
          <w:rPr>
            <w:rStyle w:val="Hipervnculo"/>
          </w:rPr>
          <w:t>Erdoiztomas2@gmail.com</w:t>
        </w:r>
      </w:hyperlink>
      <w:r>
        <w:t xml:space="preserve"> </w:t>
      </w:r>
    </w:p>
    <w:p w14:paraId="48F80AB8" w14:textId="01C19840" w:rsidR="00B1296C" w:rsidRDefault="0017102D">
      <w:pPr>
        <w:spacing w:after="180"/>
      </w:pPr>
      <w:r>
        <w:t>Mi nombre es Tomas Erdoiz, tengo 19 años, actualmente</w:t>
      </w:r>
      <w:r w:rsidR="00067CAC">
        <w:t xml:space="preserve"> estoy cursando el segundo año</w:t>
      </w:r>
      <w:r w:rsidR="00F37E86">
        <w:t xml:space="preserve"> la carrera de ingeniería industrial en la Universidad Nacional General Sarmiento. </w:t>
      </w:r>
    </w:p>
    <w:p w14:paraId="04783C68" w14:textId="17EBAA36" w:rsidR="007A4323" w:rsidRDefault="00F37E86">
      <w:pPr>
        <w:spacing w:after="180"/>
      </w:pPr>
      <w:r>
        <w:t xml:space="preserve">También </w:t>
      </w:r>
      <w:r w:rsidR="000D359B">
        <w:t>en mi tiempo libre me dedico a entregar pedidos</w:t>
      </w:r>
      <w:r w:rsidR="007A1588">
        <w:t xml:space="preserve"> (chófer) </w:t>
      </w:r>
      <w:r w:rsidR="000D359B">
        <w:t>para un local de electrodomésticos</w:t>
      </w:r>
      <w:r w:rsidR="00AD2647">
        <w:t>, tengo Registro de conducir.</w:t>
      </w:r>
    </w:p>
    <w:p w14:paraId="6EC01187" w14:textId="05A5FED0" w:rsidR="00B1296C" w:rsidRDefault="00B1296C">
      <w:pPr>
        <w:pStyle w:val="Ttulo1"/>
      </w:pPr>
    </w:p>
    <w:p w14:paraId="596D5C55" w14:textId="52148FDD" w:rsidR="00B1296C" w:rsidRDefault="000D4B74">
      <w:pPr>
        <w:pStyle w:val="Ttulo2"/>
      </w:pPr>
      <w:r>
        <w:t xml:space="preserve">FORMACIÓN </w:t>
      </w:r>
    </w:p>
    <w:p w14:paraId="25F458FB" w14:textId="70071201" w:rsidR="000D4B74" w:rsidRDefault="000D4B74">
      <w:r>
        <w:t>SECUNDARIO</w:t>
      </w:r>
      <w:r w:rsidR="008140F1">
        <w:t xml:space="preserve"> COMPLETO </w:t>
      </w:r>
    </w:p>
    <w:p w14:paraId="537BFF1F" w14:textId="06D34005" w:rsidR="00B1296C" w:rsidRDefault="007A1588">
      <w:r>
        <w:t xml:space="preserve">Instituto José c paz </w:t>
      </w:r>
    </w:p>
    <w:p w14:paraId="58F49E24" w14:textId="29920EA5" w:rsidR="007A1588" w:rsidRDefault="007A1588">
      <w:r>
        <w:t>2018-2023</w:t>
      </w:r>
    </w:p>
    <w:p w14:paraId="656CD0C5" w14:textId="77777777" w:rsidR="00097D53" w:rsidRDefault="00097D53"/>
    <w:p w14:paraId="08080FAE" w14:textId="5815592A" w:rsidR="008140F1" w:rsidRDefault="008140F1">
      <w:r>
        <w:t xml:space="preserve">CARRERA </w:t>
      </w:r>
      <w:r w:rsidR="00097D53">
        <w:t xml:space="preserve">EN CURSO </w:t>
      </w:r>
    </w:p>
    <w:p w14:paraId="1F7E6EC4" w14:textId="69690892" w:rsidR="00097D53" w:rsidRDefault="00097D53">
      <w:r>
        <w:t xml:space="preserve">Universidad Nacional General Sarmiento </w:t>
      </w:r>
    </w:p>
    <w:p w14:paraId="66E6AAF7" w14:textId="7EEC3B14" w:rsidR="00097D53" w:rsidRDefault="00097D53">
      <w:r>
        <w:t xml:space="preserve">2024-actualidad </w:t>
      </w:r>
    </w:p>
    <w:p w14:paraId="7F5C3EBC" w14:textId="77777777" w:rsidR="007A1588" w:rsidRDefault="007A1588"/>
    <w:p w14:paraId="56F724B9" w14:textId="77777777" w:rsidR="00B1296C" w:rsidRDefault="00B1296C">
      <w:pPr>
        <w:pStyle w:val="Ttulo1"/>
      </w:pPr>
      <w:sdt>
        <w:sdtPr>
          <w:id w:val="617349259"/>
          <w:placeholder>
            <w:docPart w:val="B671D1524536A244A8E3A0BE04251F79"/>
          </w:placeholder>
          <w:temporary/>
          <w:showingPlcHdr/>
        </w:sdtPr>
        <w:sdtEndPr/>
        <w:sdtContent>
          <w:r>
            <w:t>Experiencia</w:t>
          </w:r>
        </w:sdtContent>
      </w:sdt>
    </w:p>
    <w:p w14:paraId="6248AC97" w14:textId="61912BF0" w:rsidR="00B1296C" w:rsidRDefault="00085D9D">
      <w:pPr>
        <w:pStyle w:val="Ttulo2"/>
      </w:pPr>
      <w:r>
        <w:t xml:space="preserve">Electro A Y E </w:t>
      </w:r>
    </w:p>
    <w:p w14:paraId="15DF5351" w14:textId="1ED5B2F1" w:rsidR="0019117C" w:rsidRDefault="000E503A">
      <w:r>
        <w:t xml:space="preserve">En </w:t>
      </w:r>
      <w:r w:rsidR="00AA3442">
        <w:t xml:space="preserve">este primer empleo me dedicaba a </w:t>
      </w:r>
      <w:r w:rsidR="00FB10A6">
        <w:t xml:space="preserve">vender electrodomésticos así como también a hacer envíos </w:t>
      </w:r>
      <w:r w:rsidR="0019117C">
        <w:t xml:space="preserve">en un vehículo. </w:t>
      </w:r>
    </w:p>
    <w:p w14:paraId="3902C231" w14:textId="69E0C081" w:rsidR="00B1296C" w:rsidRDefault="00B1296C" w:rsidP="00AD2647">
      <w:pPr>
        <w:pStyle w:val="Ttulo1"/>
      </w:pPr>
    </w:p>
    <w:sectPr w:rsidR="0059120E" w:rsidSect="008E2E2A">
      <w:headerReference w:type="default" r:id="rId8"/>
      <w:footerReference w:type="default" r:id="rId9"/>
      <w:headerReference w:type="first" r:id="rId10"/>
      <w:pgSz w:w="11907" w:h="16839" w:code="9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8753B" w14:textId="77777777" w:rsidR="00B774DE" w:rsidRDefault="00B774DE">
      <w:pPr>
        <w:spacing w:after="0" w:line="240" w:lineRule="auto"/>
      </w:pPr>
      <w:r>
        <w:separator/>
      </w:r>
    </w:p>
  </w:endnote>
  <w:endnote w:type="continuationSeparator" w:id="0">
    <w:p w14:paraId="5F913277" w14:textId="77777777" w:rsidR="00B774DE" w:rsidRDefault="00B7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214F76" w14:textId="77777777" w:rsidR="00B1296C" w:rsidRDefault="00B1296C">
        <w:pPr>
          <w:pStyle w:val="Piedep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20CA" w14:textId="77777777" w:rsidR="00B774DE" w:rsidRDefault="00B774DE">
      <w:pPr>
        <w:spacing w:after="0" w:line="240" w:lineRule="auto"/>
      </w:pPr>
      <w:r>
        <w:separator/>
      </w:r>
    </w:p>
  </w:footnote>
  <w:footnote w:type="continuationSeparator" w:id="0">
    <w:p w14:paraId="429A8774" w14:textId="77777777" w:rsidR="00B774DE" w:rsidRDefault="00B7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6ADC" w14:textId="77777777" w:rsidR="00B1296C" w:rsidRDefault="00B1296C">
    <w:pPr>
      <w:pStyle w:val="Encabezado"/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12D1C4F" wp14:editId="3AA3AB3D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489BDE5" id="Grupo 4" o:spid="_x0000_s1026" style="position:absolute;margin-left:0;margin-top:0;width:252pt;height:791.85pt;z-index:251658240;mso-position-horizontal:left;mso-position-horizontal-relative:margin;mso-position-vertical:top;mso-position-vertical-relative:page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">
              <v:rect id="Rectangle 2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62549" w14:textId="77777777" w:rsidR="00B1296C" w:rsidRDefault="00B1296C">
    <w:pPr>
      <w:pStyle w:val="Encabezado"/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3ED0C67" wp14:editId="2801905B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8890" b="0"/>
              <wp:wrapNone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ángulo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ángulo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5736B6C" id="Grupo 5" o:spid="_x0000_s1026" style="position:absolute;margin-left:0;margin-top:0;width:252pt;height:791.85pt;z-index:251660288;mso-position-horizontal:left;mso-position-horizontal-relative:margin;mso-position-vertical:top;mso-position-vertical-relative:page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">
              <v:rect id="Rectángulo 6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" fillcolor="#4b3a2e [3215]" stroked="f" strokeweight="1pt"/>
              <v:rect id="Rectángulo 7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306540">
    <w:abstractNumId w:val="9"/>
  </w:num>
  <w:num w:numId="2" w16cid:durableId="1543445222">
    <w:abstractNumId w:val="7"/>
  </w:num>
  <w:num w:numId="3" w16cid:durableId="1530415061">
    <w:abstractNumId w:val="6"/>
  </w:num>
  <w:num w:numId="4" w16cid:durableId="1252198539">
    <w:abstractNumId w:val="5"/>
  </w:num>
  <w:num w:numId="5" w16cid:durableId="350911437">
    <w:abstractNumId w:val="4"/>
  </w:num>
  <w:num w:numId="6" w16cid:durableId="232476481">
    <w:abstractNumId w:val="8"/>
  </w:num>
  <w:num w:numId="7" w16cid:durableId="445933352">
    <w:abstractNumId w:val="3"/>
  </w:num>
  <w:num w:numId="8" w16cid:durableId="2041054456">
    <w:abstractNumId w:val="2"/>
  </w:num>
  <w:num w:numId="9" w16cid:durableId="1364478694">
    <w:abstractNumId w:val="1"/>
  </w:num>
  <w:num w:numId="10" w16cid:durableId="1802455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attachedTemplate r:id="rId1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DE"/>
    <w:rsid w:val="00067CAC"/>
    <w:rsid w:val="00085D9D"/>
    <w:rsid w:val="00097D53"/>
    <w:rsid w:val="000D359B"/>
    <w:rsid w:val="000D4B74"/>
    <w:rsid w:val="000E503A"/>
    <w:rsid w:val="0017102D"/>
    <w:rsid w:val="0019117C"/>
    <w:rsid w:val="007A1588"/>
    <w:rsid w:val="007A4323"/>
    <w:rsid w:val="008140F1"/>
    <w:rsid w:val="00AA3442"/>
    <w:rsid w:val="00AD2647"/>
    <w:rsid w:val="00B11CF6"/>
    <w:rsid w:val="00B774DE"/>
    <w:rsid w:val="00DD72F7"/>
    <w:rsid w:val="00F37E86"/>
    <w:rsid w:val="00F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1F0FA2"/>
  <w15:docId w15:val="{6FA1DF9C-EACB-EA44-8776-01D2B662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D5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hAnsiTheme="majorHAnsi"/>
      <w:b/>
      <w:spacing w:val="21"/>
      <w:sz w:val="26"/>
    </w:rPr>
  </w:style>
  <w:style w:type="paragraph" w:styleId="Encabezado">
    <w:name w:val="header"/>
    <w:basedOn w:val="Normal"/>
    <w:link w:val="EncabezadoCar"/>
    <w:uiPriority w:val="99"/>
    <w:unhideWhenUsed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PiedepginaCar">
    <w:name w:val="Pie de página Car"/>
    <w:basedOn w:val="Fuentedeprrafopredeter"/>
    <w:link w:val="Piedepgina"/>
    <w:uiPriority w:val="99"/>
    <w:rPr>
      <w:b/>
      <w:spacing w:val="21"/>
      <w:sz w:val="26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nfasis">
    <w:name w:val="Emphasis"/>
    <w:basedOn w:val="Fuentedeprrafopredeter"/>
    <w:uiPriority w:val="20"/>
    <w:semiHidden/>
    <w:unhideWhenUsed/>
    <w:qFormat/>
    <w:rPr>
      <w:b/>
      <w:iCs/>
    </w:r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eastAsiaTheme="minorEastAsia"/>
      <w:i/>
      <w:spacing w:val="21"/>
      <w:sz w:val="36"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  <w:caps/>
      <w:smallCaps w:val="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CitaCar">
    <w:name w:val="Cita Car"/>
    <w:basedOn w:val="Fuentedeprrafopredeter"/>
    <w:link w:val="Cita"/>
    <w:uiPriority w:val="29"/>
    <w:semiHidden/>
    <w:rPr>
      <w:i/>
      <w:iCs/>
      <w:sz w:val="32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b/>
      <w:i/>
      <w:iCs/>
      <w:sz w:val="32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caps/>
      <w:smallCaps w:val="0"/>
      <w:color w:val="4B3A2E" w:themeColor="text2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Ttulodellibro">
    <w:name w:val="Book Title"/>
    <w:basedOn w:val="Fuentedeprrafopredeter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Informacindecontacto">
    <w:name w:val="Información de contacto"/>
    <w:basedOn w:val="Normal"/>
    <w:uiPriority w:val="2"/>
    <w:qFormat/>
    <w:pPr>
      <w:spacing w:after="920"/>
      <w:contextualSpacing/>
    </w:p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4B3A2E" w:themeColor="text2"/>
    </w:rPr>
  </w:style>
  <w:style w:type="character" w:styleId="nfasisintenso">
    <w:name w:val="Intense Emphasis"/>
    <w:basedOn w:val="Fuentedeprrafopredeter"/>
    <w:uiPriority w:val="21"/>
    <w:semiHidden/>
    <w:unhideWhenUsed/>
    <w:rPr>
      <w:b/>
      <w:i/>
      <w:iCs/>
      <w:color w:val="4B3A2E" w:themeColor="text2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outlineLvl w:val="9"/>
    </w:pPr>
  </w:style>
  <w:style w:type="paragraph" w:styleId="Prrafodelista">
    <w:name w:val="List Paragraph"/>
    <w:basedOn w:val="Normal"/>
    <w:uiPriority w:val="34"/>
    <w:semiHidden/>
    <w:unhideWhenUsed/>
    <w:qFormat/>
    <w:pPr>
      <w:ind w:left="216" w:hanging="216"/>
      <w:contextualSpacing/>
    </w:pPr>
  </w:style>
  <w:style w:type="paragraph" w:customStyle="1" w:styleId="Nombre">
    <w:name w:val="Nombre"/>
    <w:basedOn w:val="Normal"/>
    <w:link w:val="NombreC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ombreCar">
    <w:name w:val="Nombre Car"/>
    <w:basedOn w:val="Fuentedeprrafopredeter"/>
    <w:link w:val="Nombre"/>
    <w:uiPriority w:val="1"/>
    <w:rPr>
      <w:b/>
      <w:caps/>
      <w:spacing w:val="21"/>
      <w:sz w:val="3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  <w:style w:type="character" w:styleId="Hipervnculo">
    <w:name w:val="Hyperlink"/>
    <w:basedOn w:val="Fuentedeprrafopredeter"/>
    <w:uiPriority w:val="99"/>
    <w:unhideWhenUsed/>
    <w:rsid w:val="00B774DE"/>
    <w:rPr>
      <w:color w:val="3D859C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77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Erdoiztomas2@gmail.com" TargetMode="External" /><Relationship Id="rId12" Type="http://schemas.openxmlformats.org/officeDocument/2006/relationships/glossaryDocument" Target="glossary/document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8862E2A8-E0D9-6B40-BF56-0916A73DA90E%7dtf5000203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71D1524536A244A8E3A0BE04251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111A4-4822-CD44-8802-0BB5B9FEF679}"/>
      </w:docPartPr>
      <w:docPartBody>
        <w:p w:rsidR="002F68DC" w:rsidRDefault="002F68DC">
          <w:pPr>
            <w:pStyle w:val="B671D1524536A244A8E3A0BE04251F79"/>
          </w:pPr>
          <w:r>
            <w:t>Experiencia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panose1 w:val="020B0004020202020204"/>
    <w:charset w:val="0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DC"/>
    <w:rsid w:val="002F68DC"/>
    <w:rsid w:val="00D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F417DB944A059459232BFFA1A2C4F01">
    <w:name w:val="FF417DB944A059459232BFFA1A2C4F01"/>
  </w:style>
  <w:style w:type="paragraph" w:customStyle="1" w:styleId="8247F0C7F40E38428A1CF7507FABAECA">
    <w:name w:val="8247F0C7F40E38428A1CF7507FABAECA"/>
  </w:style>
  <w:style w:type="paragraph" w:customStyle="1" w:styleId="868E50A7C92FD245A5F27259A8C10C33">
    <w:name w:val="868E50A7C92FD245A5F27259A8C10C33"/>
  </w:style>
  <w:style w:type="paragraph" w:customStyle="1" w:styleId="C94A50ED1E06404E92EBBAE9E179DB35">
    <w:name w:val="C94A50ED1E06404E92EBBAE9E179DB35"/>
  </w:style>
  <w:style w:type="paragraph" w:customStyle="1" w:styleId="A24491E4D880A949B4A860D31FF98AD8">
    <w:name w:val="A24491E4D880A949B4A860D31FF98AD8"/>
  </w:style>
  <w:style w:type="paragraph" w:customStyle="1" w:styleId="3724502A9A920F4790017CA281003F70">
    <w:name w:val="3724502A9A920F4790017CA281003F70"/>
  </w:style>
  <w:style w:type="paragraph" w:customStyle="1" w:styleId="B1DA21372B91E54A88A423BA71DDD084">
    <w:name w:val="B1DA21372B91E54A88A423BA71DDD084"/>
  </w:style>
  <w:style w:type="paragraph" w:customStyle="1" w:styleId="B671D1524536A244A8E3A0BE04251F79">
    <w:name w:val="B671D1524536A244A8E3A0BE04251F79"/>
  </w:style>
  <w:style w:type="paragraph" w:customStyle="1" w:styleId="75AB76C10A9C8949A8D8DFB4CE497FBC">
    <w:name w:val="75AB76C10A9C8949A8D8DFB4CE497FBC"/>
  </w:style>
  <w:style w:type="paragraph" w:customStyle="1" w:styleId="C93CDEC691B5494B839B6BF6A0AA0F97">
    <w:name w:val="C93CDEC691B5494B839B6BF6A0AA0F97"/>
  </w:style>
  <w:style w:type="paragraph" w:customStyle="1" w:styleId="37294B68B303934FA3DA8A097B164DFE">
    <w:name w:val="37294B68B303934FA3DA8A097B164DFE"/>
  </w:style>
  <w:style w:type="paragraph" w:customStyle="1" w:styleId="C7914D88BCCB5842AAC60534C8927B4B">
    <w:name w:val="C7914D88BCCB5842AAC60534C8927B4B"/>
  </w:style>
  <w:style w:type="paragraph" w:customStyle="1" w:styleId="28A5D2E0A3DFDB4AB783CC412D57F976">
    <w:name w:val="28A5D2E0A3DFDB4AB783CC412D57F976"/>
  </w:style>
  <w:style w:type="paragraph" w:customStyle="1" w:styleId="E6C68514FD9C1B439BC97EE3F6692166">
    <w:name w:val="E6C68514FD9C1B439BC97EE3F66921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{8862E2A8-E0D9-6B40-BF56-0916A73DA90E}tf50002038.dotx</Template>
  <TotalTime>0</TotalTime>
  <Pages>1</Pages>
  <Words>109</Words>
  <Characters>602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erdoiztomas2@gmail.com</dc:creator>
  <cp:keywords/>
  <dc:description/>
  <cp:lastModifiedBy>erdoiztomas2@gmail.com</cp:lastModifiedBy>
  <cp:revision>2</cp:revision>
  <dcterms:created xsi:type="dcterms:W3CDTF">2025-11-27T21:18:00Z</dcterms:created>
  <dcterms:modified xsi:type="dcterms:W3CDTF">2025-11-27T21:18:00Z</dcterms:modified>
</cp:coreProperties>
</file>