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643B34" w14:textId="6745D0DB" w:rsidR="00CF65BD" w:rsidRDefault="00D17E8D">
      <w:pPr>
        <w:pStyle w:val="Nombre"/>
      </w:pPr>
      <w:r>
        <w:t xml:space="preserve">jorge Orlando Gómez </w:t>
      </w:r>
    </w:p>
    <w:p w14:paraId="12BA86A0" w14:textId="0CA1A1B0" w:rsidR="00D17E8D" w:rsidRDefault="00AD075E">
      <w:pPr>
        <w:pStyle w:val="Nombre"/>
        <w:rPr>
          <w:i/>
          <w:iCs/>
        </w:rPr>
      </w:pPr>
      <w:r>
        <w:rPr>
          <w:i/>
          <w:iCs/>
        </w:rPr>
        <w:t>Fray Luis Beltrán 2644 Benavidez tigre</w:t>
      </w:r>
    </w:p>
    <w:p w14:paraId="3FC3862F" w14:textId="76E79865" w:rsidR="00031ED5" w:rsidRDefault="00031ED5">
      <w:pPr>
        <w:pStyle w:val="Nombre"/>
        <w:rPr>
          <w:i/>
          <w:iCs/>
        </w:rPr>
      </w:pPr>
      <w:r>
        <w:rPr>
          <w:i/>
          <w:iCs/>
        </w:rPr>
        <w:t>Edad</w:t>
      </w:r>
      <w:r w:rsidR="008B5F65">
        <w:rPr>
          <w:i/>
          <w:iCs/>
        </w:rPr>
        <w:t xml:space="preserve">:32 años </w:t>
      </w:r>
    </w:p>
    <w:p w14:paraId="5F1A8507" w14:textId="5F9D9821" w:rsidR="008B5F65" w:rsidRDefault="008B5F65">
      <w:pPr>
        <w:pStyle w:val="Nombre"/>
        <w:rPr>
          <w:i/>
          <w:iCs/>
        </w:rPr>
      </w:pPr>
      <w:r>
        <w:rPr>
          <w:i/>
          <w:iCs/>
        </w:rPr>
        <w:t>Nacionalidad</w:t>
      </w:r>
      <w:r w:rsidR="00BB5BF8">
        <w:rPr>
          <w:i/>
          <w:iCs/>
        </w:rPr>
        <w:t>: argentino</w:t>
      </w:r>
    </w:p>
    <w:p w14:paraId="233B404D" w14:textId="5302A1BF" w:rsidR="00AD075E" w:rsidRDefault="00AD075E">
      <w:pPr>
        <w:pStyle w:val="Nombre"/>
        <w:rPr>
          <w:i/>
          <w:iCs/>
        </w:rPr>
      </w:pPr>
      <w:r>
        <w:rPr>
          <w:i/>
          <w:iCs/>
        </w:rPr>
        <w:t>Cel</w:t>
      </w:r>
      <w:r w:rsidR="007322AA">
        <w:rPr>
          <w:i/>
          <w:iCs/>
        </w:rPr>
        <w:t>:1168098822</w:t>
      </w:r>
    </w:p>
    <w:p w14:paraId="61907822" w14:textId="0DF0866E" w:rsidR="007322AA" w:rsidRPr="00AD075E" w:rsidRDefault="007322AA">
      <w:pPr>
        <w:pStyle w:val="Nombre"/>
        <w:rPr>
          <w:i/>
          <w:iCs/>
        </w:rPr>
      </w:pPr>
      <w:r>
        <w:rPr>
          <w:i/>
          <w:iCs/>
        </w:rPr>
        <w:t>Correo jorgegomez018@gmail.com</w:t>
      </w:r>
    </w:p>
    <w:p w14:paraId="46401B86" w14:textId="524E6CC0" w:rsidR="00CF65BD" w:rsidRDefault="00CF65BD">
      <w:pPr>
        <w:pStyle w:val="Informacindecontacto"/>
      </w:pPr>
    </w:p>
    <w:p w14:paraId="246CB128" w14:textId="77777777" w:rsidR="00CF65BD" w:rsidRDefault="008471EA">
      <w:pPr>
        <w:pStyle w:val="Ttulo1"/>
      </w:pPr>
      <w:sdt>
        <w:sdtPr>
          <w:id w:val="-819804518"/>
          <w:placeholder>
            <w:docPart w:val="3C4C103C21770E4284F147C8048F4336"/>
          </w:placeholder>
          <w:temporary/>
          <w:showingPlcHdr/>
        </w:sdtPr>
        <w:sdtEndPr/>
        <w:sdtContent>
          <w:r>
            <w:t>Resumen de aptitudes</w:t>
          </w:r>
        </w:sdtContent>
      </w:sdt>
    </w:p>
    <w:sdt>
      <w:sdtPr>
        <w:id w:val="264583849"/>
        <w:placeholder>
          <w:docPart w:val="12EF77F730A6AC4E8BAC127E582529E0"/>
        </w:placeholder>
        <w:temporary/>
        <w:showingPlcHdr/>
      </w:sdtPr>
      <w:sdtEndPr/>
      <w:sdtContent>
        <w:p w14:paraId="78D51E53" w14:textId="77777777" w:rsidR="00CF65BD" w:rsidRDefault="008471EA">
          <w:pPr>
            <w:spacing w:after="180"/>
          </w:pPr>
          <w:r>
            <w:t xml:space="preserve">Para empezar ahora mismo, pulse el texto de cualquier marcador de posición (como </w:t>
          </w:r>
          <w:r>
            <w:t>este, por ejemplo) y comience a escribir.</w:t>
          </w:r>
        </w:p>
      </w:sdtContent>
    </w:sdt>
    <w:p w14:paraId="22F94B58" w14:textId="77777777" w:rsidR="00CF65BD" w:rsidRDefault="008471EA">
      <w:pPr>
        <w:pStyle w:val="Ttulo1"/>
      </w:pPr>
      <w:sdt>
        <w:sdtPr>
          <w:id w:val="-1150367223"/>
          <w:placeholder>
            <w:docPart w:val="9F5266D4E862654D96A2997BDDB2B2A4"/>
          </w:placeholder>
          <w:temporary/>
          <w:showingPlcHdr/>
        </w:sdtPr>
        <w:sdtEndPr/>
        <w:sdtContent>
          <w:r>
            <w:t>Formación</w:t>
          </w:r>
        </w:sdtContent>
      </w:sdt>
    </w:p>
    <w:p w14:paraId="09A93990" w14:textId="173C4605" w:rsidR="00DE62FF" w:rsidRPr="00DE62FF" w:rsidRDefault="00806C37" w:rsidP="00DE62FF">
      <w:pPr>
        <w:pStyle w:val="Ttulo2"/>
      </w:pPr>
      <w:r>
        <w:t xml:space="preserve"> Colegio santo domingo </w:t>
      </w:r>
      <w:proofErr w:type="spellStart"/>
      <w:r w:rsidR="00DE62FF">
        <w:t>Savio</w:t>
      </w:r>
      <w:proofErr w:type="spellEnd"/>
      <w:r w:rsidR="00DE62FF">
        <w:t xml:space="preserve"> </w:t>
      </w:r>
      <w:proofErr w:type="spellStart"/>
      <w:r w:rsidR="00DE62FF">
        <w:t>Beccar</w:t>
      </w:r>
      <w:proofErr w:type="spellEnd"/>
      <w:r w:rsidR="00DE62FF">
        <w:t xml:space="preserve"> primario y secundario completo</w:t>
      </w:r>
    </w:p>
    <w:sdt>
      <w:sdtPr>
        <w:id w:val="-1686204593"/>
        <w:placeholder>
          <w:docPart w:val="EB2AA475CADA5141AB65F24F6DA2026D"/>
        </w:placeholder>
        <w:temporary/>
        <w:showingPlcHdr/>
      </w:sdtPr>
      <w:sdtEndPr/>
      <w:sdtContent>
        <w:p w14:paraId="42D0BB65" w14:textId="77777777" w:rsidR="00CF65BD" w:rsidRDefault="008471EA">
          <w:r>
            <w:rPr>
              <w:noProof/>
            </w:rPr>
            <w:t>Aquí puede incluir un resumen de las tareas del curso importantes, los premios y las condecoraciones.</w:t>
          </w:r>
        </w:p>
      </w:sdtContent>
    </w:sdt>
    <w:p w14:paraId="5CB1F592" w14:textId="77777777" w:rsidR="00CF65BD" w:rsidRDefault="008471EA">
      <w:pPr>
        <w:pStyle w:val="Ttulo1"/>
      </w:pPr>
      <w:sdt>
        <w:sdtPr>
          <w:id w:val="617349259"/>
          <w:placeholder>
            <w:docPart w:val="85D17ADF768A28438E058973D8BFE065"/>
          </w:placeholder>
          <w:temporary/>
          <w:showingPlcHdr/>
        </w:sdtPr>
        <w:sdtEndPr/>
        <w:sdtContent>
          <w:r>
            <w:t>Experiencia</w:t>
          </w:r>
        </w:sdtContent>
      </w:sdt>
    </w:p>
    <w:p w14:paraId="3226C0C0" w14:textId="4DEC7AC0" w:rsidR="00CF65BD" w:rsidRDefault="00E30DFA">
      <w:pPr>
        <w:pStyle w:val="Ttulo2"/>
      </w:pPr>
      <w:proofErr w:type="spellStart"/>
      <w:r>
        <w:t>Dhl</w:t>
      </w:r>
      <w:proofErr w:type="spellEnd"/>
      <w:r>
        <w:t xml:space="preserve"> </w:t>
      </w:r>
      <w:proofErr w:type="spellStart"/>
      <w:r>
        <w:t>suplly</w:t>
      </w:r>
      <w:proofErr w:type="spellEnd"/>
      <w:r>
        <w:t xml:space="preserve"> </w:t>
      </w:r>
      <w:proofErr w:type="spellStart"/>
      <w:r>
        <w:t>chain</w:t>
      </w:r>
      <w:proofErr w:type="spellEnd"/>
      <w:r>
        <w:t xml:space="preserve"> tortuguitas</w:t>
      </w:r>
    </w:p>
    <w:p w14:paraId="74E9F960" w14:textId="06FBACED" w:rsidR="00E30DFA" w:rsidRDefault="00CD136D" w:rsidP="00E30DFA">
      <w:r>
        <w:t>2011 a 2019</w:t>
      </w:r>
    </w:p>
    <w:p w14:paraId="43104CEF" w14:textId="39683FEB" w:rsidR="00CD136D" w:rsidRDefault="00CD136D" w:rsidP="00E30DFA">
      <w:pPr>
        <w:rPr>
          <w:b/>
          <w:bCs/>
        </w:rPr>
      </w:pPr>
      <w:proofErr w:type="spellStart"/>
      <w:r>
        <w:t>E</w:t>
      </w:r>
      <w:r>
        <w:rPr>
          <w:b/>
          <w:bCs/>
        </w:rPr>
        <w:t>xologistica</w:t>
      </w:r>
      <w:proofErr w:type="spellEnd"/>
      <w:r>
        <w:rPr>
          <w:b/>
          <w:bCs/>
        </w:rPr>
        <w:t xml:space="preserve"> Esteban Echeverría </w:t>
      </w:r>
    </w:p>
    <w:p w14:paraId="24F55541" w14:textId="67F2C11D" w:rsidR="00CD136D" w:rsidRDefault="00690C8F" w:rsidP="00E30DFA">
      <w:pPr>
        <w:rPr>
          <w:b/>
          <w:bCs/>
        </w:rPr>
      </w:pPr>
      <w:r>
        <w:rPr>
          <w:b/>
          <w:bCs/>
        </w:rPr>
        <w:t>2019 a 2023</w:t>
      </w:r>
    </w:p>
    <w:p w14:paraId="5402315C" w14:textId="6800A3EF" w:rsidR="00690C8F" w:rsidRDefault="00690C8F" w:rsidP="00E30DFA">
      <w:pPr>
        <w:rPr>
          <w:b/>
          <w:bCs/>
        </w:rPr>
      </w:pPr>
      <w:r>
        <w:rPr>
          <w:b/>
          <w:bCs/>
        </w:rPr>
        <w:t xml:space="preserve">Id logística </w:t>
      </w:r>
    </w:p>
    <w:p w14:paraId="75486D02" w14:textId="12C1C49C" w:rsidR="00690C8F" w:rsidRPr="00CD136D" w:rsidRDefault="00690C8F" w:rsidP="00E30DFA">
      <w:pPr>
        <w:rPr>
          <w:b/>
          <w:bCs/>
        </w:rPr>
      </w:pPr>
      <w:r>
        <w:rPr>
          <w:b/>
          <w:bCs/>
        </w:rPr>
        <w:t>2023 a 2024</w:t>
      </w:r>
    </w:p>
    <w:p w14:paraId="13BD5002" w14:textId="500878F6" w:rsidR="00CF65BD" w:rsidRDefault="00F55451">
      <w:pPr>
        <w:pStyle w:val="Ttulo3"/>
      </w:pPr>
      <w:r>
        <w:t xml:space="preserve"> Puesto </w:t>
      </w:r>
      <w:proofErr w:type="spellStart"/>
      <w:r>
        <w:t>picker</w:t>
      </w:r>
      <w:proofErr w:type="spellEnd"/>
      <w:r>
        <w:t xml:space="preserve">, inventario y maquinista </w:t>
      </w:r>
    </w:p>
    <w:sdt>
      <w:sdtPr>
        <w:id w:val="1265580678"/>
        <w:placeholder>
          <w:docPart w:val="B17877E8717DC244ABF7DFFDDC9AF326"/>
        </w:placeholder>
        <w:temporary/>
        <w:showingPlcHdr/>
      </w:sdtPr>
      <w:sdtEndPr/>
      <w:sdtContent>
        <w:p w14:paraId="60B3106D" w14:textId="77777777" w:rsidR="00CF65BD" w:rsidRDefault="008471EA">
          <w:r>
            <w:t>En este espacio debe escribir un breve resumen de sus responsabilidades principales y sus mayores logros.</w:t>
          </w:r>
        </w:p>
      </w:sdtContent>
    </w:sdt>
    <w:p w14:paraId="48D2BB5A" w14:textId="77777777" w:rsidR="008D4155" w:rsidRDefault="009422DE">
      <w:pPr>
        <w:pStyle w:val="Ttulo1"/>
      </w:pPr>
      <w:r>
        <w:t xml:space="preserve"> Empleado estrella en </w:t>
      </w:r>
      <w:proofErr w:type="spellStart"/>
      <w:r>
        <w:t>dhl</w:t>
      </w:r>
      <w:proofErr w:type="spellEnd"/>
      <w:r>
        <w:t xml:space="preserve"> </w:t>
      </w:r>
    </w:p>
    <w:p w14:paraId="20C423EC" w14:textId="77777777" w:rsidR="008D4155" w:rsidRDefault="008D4155">
      <w:pPr>
        <w:pStyle w:val="Ttulo1"/>
      </w:pPr>
    </w:p>
    <w:p w14:paraId="508A0C2C" w14:textId="576A36C6" w:rsidR="00CF65BD" w:rsidRDefault="009422DE">
      <w:pPr>
        <w:pStyle w:val="Ttulo1"/>
      </w:pPr>
      <w:r>
        <w:t xml:space="preserve">2013, </w:t>
      </w:r>
      <w:r w:rsidR="008D4155">
        <w:t>2015 y 2016</w:t>
      </w:r>
    </w:p>
    <w:p w14:paraId="5B01E75F" w14:textId="3B0B3A44" w:rsidR="00CF65BD" w:rsidRDefault="008D4155">
      <w:pPr>
        <w:pStyle w:val="Ttulo2"/>
      </w:pPr>
      <w:r>
        <w:t xml:space="preserve"> Premio colaborar estrella </w:t>
      </w:r>
    </w:p>
    <w:p w14:paraId="73161D39" w14:textId="156A88EE" w:rsidR="00CF65BD" w:rsidRDefault="00CF65BD"/>
    <w:p w14:paraId="1C718DC3" w14:textId="77777777" w:rsidR="0088030C" w:rsidRDefault="0088030C"/>
    <w:sectPr w:rsidR="0088030C" w:rsidSect="008E2E2A">
      <w:headerReference w:type="default" r:id="rId7"/>
      <w:footerReference w:type="default" r:id="rId8"/>
      <w:headerReference w:type="first" r:id="rId9"/>
      <w:pgSz w:w="11907" w:h="16839" w:code="9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70C4B" w14:textId="77777777" w:rsidR="00702BE8" w:rsidRDefault="00702BE8">
      <w:pPr>
        <w:spacing w:after="0" w:line="240" w:lineRule="auto"/>
      </w:pPr>
      <w:r>
        <w:separator/>
      </w:r>
    </w:p>
  </w:endnote>
  <w:endnote w:type="continuationSeparator" w:id="0">
    <w:p w14:paraId="77C27292" w14:textId="77777777" w:rsidR="00702BE8" w:rsidRDefault="0070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97ADA5" w14:textId="77777777" w:rsidR="00CF65BD" w:rsidRDefault="008471EA">
        <w:pPr>
          <w:pStyle w:val="Piedepgin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54823" w14:textId="77777777" w:rsidR="00702BE8" w:rsidRDefault="00702BE8">
      <w:pPr>
        <w:spacing w:after="0" w:line="240" w:lineRule="auto"/>
      </w:pPr>
      <w:r>
        <w:separator/>
      </w:r>
    </w:p>
  </w:footnote>
  <w:footnote w:type="continuationSeparator" w:id="0">
    <w:p w14:paraId="7D8C5933" w14:textId="77777777" w:rsidR="00702BE8" w:rsidRDefault="00702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F9D0A" w14:textId="77777777" w:rsidR="00CF65BD" w:rsidRDefault="008471EA">
    <w:pPr>
      <w:pStyle w:val="Encabezado"/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95AD37F" wp14:editId="0C708B9A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BE66749" id="Grupo 4" o:spid="_x0000_s1026" style="position:absolute;margin-left:0;margin-top:0;width:252pt;height:791.85pt;z-index:251658240;mso-position-horizontal:left;mso-position-horizontal-relative:margin;mso-position-vertical:top;mso-position-vertical-relative:page" coordsize="32004,1005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">
              <v:rect id="Rectangle 2" o:spid="_x0000_s1027" style="position:absolute;width:32004;height:1920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19B99" w14:textId="77777777" w:rsidR="00CF65BD" w:rsidRDefault="008471EA">
    <w:pPr>
      <w:pStyle w:val="Encabezado"/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4A84BF7" wp14:editId="57772556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8890" b="0"/>
              <wp:wrapNone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ángulo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ángulo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DCDC535" id="Grupo 5" o:spid="_x0000_s1026" style="position:absolute;margin-left:0;margin-top:0;width:252pt;height:791.85pt;z-index:251660288;mso-position-horizontal:left;mso-position-horizontal-relative:margin;mso-position-vertical:top;mso-position-vertical-relative:page" coordsize="32004,1005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">
              <v:rect id="Rectángulo 6" o:spid="_x0000_s1027" style="position:absolute;width:32004;height:1920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" fillcolor="#4b3a2e [3215]" stroked="f" strokeweight="1pt"/>
              <v:rect id="Rectángulo 7" o:spid="_x0000_s1028" style="position:absolute;top:99648;width:32004;height:91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064831">
    <w:abstractNumId w:val="9"/>
  </w:num>
  <w:num w:numId="2" w16cid:durableId="1338801168">
    <w:abstractNumId w:val="7"/>
  </w:num>
  <w:num w:numId="3" w16cid:durableId="2132476029">
    <w:abstractNumId w:val="6"/>
  </w:num>
  <w:num w:numId="4" w16cid:durableId="1505438830">
    <w:abstractNumId w:val="5"/>
  </w:num>
  <w:num w:numId="5" w16cid:durableId="334654364">
    <w:abstractNumId w:val="4"/>
  </w:num>
  <w:num w:numId="6" w16cid:durableId="1638294313">
    <w:abstractNumId w:val="8"/>
  </w:num>
  <w:num w:numId="7" w16cid:durableId="262498162">
    <w:abstractNumId w:val="3"/>
  </w:num>
  <w:num w:numId="8" w16cid:durableId="1466309012">
    <w:abstractNumId w:val="2"/>
  </w:num>
  <w:num w:numId="9" w16cid:durableId="2047287119">
    <w:abstractNumId w:val="1"/>
  </w:num>
  <w:num w:numId="10" w16cid:durableId="25579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3"/>
  <w:proofState w:spelling="clean"/>
  <w:attachedTemplate r:id="rId1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8D"/>
    <w:rsid w:val="00031ED5"/>
    <w:rsid w:val="00043177"/>
    <w:rsid w:val="00122273"/>
    <w:rsid w:val="004B796D"/>
    <w:rsid w:val="004F4577"/>
    <w:rsid w:val="00690C8F"/>
    <w:rsid w:val="00702BE8"/>
    <w:rsid w:val="007322AA"/>
    <w:rsid w:val="0079377E"/>
    <w:rsid w:val="00806C37"/>
    <w:rsid w:val="008471EA"/>
    <w:rsid w:val="0088030C"/>
    <w:rsid w:val="008B5F65"/>
    <w:rsid w:val="008D4155"/>
    <w:rsid w:val="008F5C7E"/>
    <w:rsid w:val="009422DE"/>
    <w:rsid w:val="00AD075E"/>
    <w:rsid w:val="00BB5BF8"/>
    <w:rsid w:val="00CD136D"/>
    <w:rsid w:val="00CF65BD"/>
    <w:rsid w:val="00D17E8D"/>
    <w:rsid w:val="00DE62FF"/>
    <w:rsid w:val="00E30DFA"/>
    <w:rsid w:val="00F5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8E2AB8"/>
  <w15:docId w15:val="{C76B498F-6ECE-0244-ABF3-1286DDC1C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9D5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hAnsiTheme="majorHAnsi"/>
      <w:b/>
      <w:spacing w:val="21"/>
      <w:sz w:val="26"/>
    </w:rPr>
  </w:style>
  <w:style w:type="paragraph" w:styleId="Encabezado">
    <w:name w:val="header"/>
    <w:basedOn w:val="Normal"/>
    <w:link w:val="EncabezadoCar"/>
    <w:uiPriority w:val="99"/>
    <w:unhideWhenUsed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PiedepginaCar">
    <w:name w:val="Pie de página Car"/>
    <w:basedOn w:val="Fuentedeprrafopredeter"/>
    <w:link w:val="Piedepgina"/>
    <w:uiPriority w:val="99"/>
    <w:rPr>
      <w:b/>
      <w:spacing w:val="21"/>
      <w:sz w:val="26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nfasis">
    <w:name w:val="Emphasis"/>
    <w:basedOn w:val="Fuentedeprrafopredeter"/>
    <w:uiPriority w:val="20"/>
    <w:semiHidden/>
    <w:unhideWhenUsed/>
    <w:qFormat/>
    <w:rPr>
      <w:b/>
      <w:iCs/>
    </w:rPr>
  </w:style>
  <w:style w:type="character" w:customStyle="1" w:styleId="SubttuloCar">
    <w:name w:val="Subtítulo Car"/>
    <w:basedOn w:val="Fuentedeprrafopredeter"/>
    <w:link w:val="Subttulo"/>
    <w:uiPriority w:val="11"/>
    <w:semiHidden/>
    <w:rPr>
      <w:rFonts w:eastAsiaTheme="minorEastAsia"/>
      <w:i/>
      <w:spacing w:val="21"/>
      <w:sz w:val="36"/>
    </w:rPr>
  </w:style>
  <w:style w:type="character" w:styleId="Textoennegrita">
    <w:name w:val="Strong"/>
    <w:basedOn w:val="Fuentedeprrafopredeter"/>
    <w:uiPriority w:val="22"/>
    <w:semiHidden/>
    <w:unhideWhenUsed/>
    <w:qFormat/>
    <w:rPr>
      <w:b/>
      <w:bCs/>
      <w:caps/>
      <w:smallCaps w:val="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CitaCar">
    <w:name w:val="Cita Car"/>
    <w:basedOn w:val="Fuentedeprrafopredeter"/>
    <w:link w:val="Cita"/>
    <w:uiPriority w:val="29"/>
    <w:semiHidden/>
    <w:rPr>
      <w:i/>
      <w:iCs/>
      <w:sz w:val="32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Pr>
      <w:b/>
      <w:i/>
      <w:iCs/>
      <w:sz w:val="32"/>
    </w:rPr>
  </w:style>
  <w:style w:type="character" w:styleId="Referenciasutil">
    <w:name w:val="Subtle Reference"/>
    <w:basedOn w:val="Fuentedeprrafopredeter"/>
    <w:uiPriority w:val="31"/>
    <w:semiHidden/>
    <w:unhideWhenUsed/>
    <w:qFormat/>
    <w:rPr>
      <w:caps/>
      <w:smallCaps w:val="0"/>
      <w:color w:val="4B3A2E" w:themeColor="text2"/>
    </w:rPr>
  </w:style>
  <w:style w:type="character" w:styleId="Referenciaintensa">
    <w:name w:val="Intense Reference"/>
    <w:basedOn w:val="Fuentedeprrafopredeter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Ttulodellibro">
    <w:name w:val="Book Title"/>
    <w:basedOn w:val="Fuentedeprrafopredeter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Informacindecontacto">
    <w:name w:val="Información de contacto"/>
    <w:basedOn w:val="Normal"/>
    <w:uiPriority w:val="2"/>
    <w:qFormat/>
    <w:pPr>
      <w:spacing w:after="920"/>
      <w:contextualSpacing/>
    </w:pPr>
  </w:style>
  <w:style w:type="character" w:styleId="nfasissutil">
    <w:name w:val="Subtle Emphasis"/>
    <w:basedOn w:val="Fuentedeprrafopredeter"/>
    <w:uiPriority w:val="19"/>
    <w:semiHidden/>
    <w:unhideWhenUsed/>
    <w:qFormat/>
    <w:rPr>
      <w:i/>
      <w:iCs/>
      <w:color w:val="4B3A2E" w:themeColor="text2"/>
    </w:rPr>
  </w:style>
  <w:style w:type="character" w:styleId="nfasisintenso">
    <w:name w:val="Intense Emphasis"/>
    <w:basedOn w:val="Fuentedeprrafopredeter"/>
    <w:uiPriority w:val="21"/>
    <w:semiHidden/>
    <w:unhideWhenUsed/>
    <w:rPr>
      <w:b/>
      <w:i/>
      <w:iCs/>
      <w:color w:val="4B3A2E" w:themeColor="text2"/>
    </w:rPr>
  </w:style>
  <w:style w:type="paragraph" w:styleId="TtuloTDC">
    <w:name w:val="TOC Heading"/>
    <w:basedOn w:val="Ttulo1"/>
    <w:next w:val="Normal"/>
    <w:uiPriority w:val="39"/>
    <w:semiHidden/>
    <w:unhideWhenUsed/>
    <w:qFormat/>
    <w:pPr>
      <w:outlineLvl w:val="9"/>
    </w:pPr>
  </w:style>
  <w:style w:type="paragraph" w:styleId="Prrafodelista">
    <w:name w:val="List Paragraph"/>
    <w:basedOn w:val="Normal"/>
    <w:uiPriority w:val="34"/>
    <w:semiHidden/>
    <w:unhideWhenUsed/>
    <w:qFormat/>
    <w:pPr>
      <w:ind w:left="216" w:hanging="216"/>
      <w:contextualSpacing/>
    </w:pPr>
  </w:style>
  <w:style w:type="paragraph" w:customStyle="1" w:styleId="Nombre">
    <w:name w:val="Nombre"/>
    <w:basedOn w:val="Normal"/>
    <w:link w:val="NombreC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ombreCar">
    <w:name w:val="Nombre Car"/>
    <w:basedOn w:val="Fuentedeprrafopredeter"/>
    <w:link w:val="Nombre"/>
    <w:uiPriority w:val="1"/>
    <w:rPr>
      <w:b/>
      <w:caps/>
      <w:spacing w:val="21"/>
      <w:sz w:val="36"/>
    </w:rPr>
  </w:style>
  <w:style w:type="character" w:customStyle="1" w:styleId="Ttulo3Car">
    <w:name w:val="Título 3 Car"/>
    <w:basedOn w:val="Fuentedeprrafopredeter"/>
    <w:link w:val="Ttulo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glossaryDocument" Target="glossary/document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6703DCFB-0934-2C44-A24D-5D77408B9BFD%7dtf50002038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C4C103C21770E4284F147C8048F4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CD65B-19E4-7F42-A2AA-6FC457E26E61}"/>
      </w:docPartPr>
      <w:docPartBody>
        <w:p w:rsidR="00540BB0" w:rsidRDefault="000F6B15">
          <w:pPr>
            <w:pStyle w:val="3C4C103C21770E4284F147C8048F4336"/>
          </w:pPr>
          <w:r>
            <w:t>Resumen de aptitudes</w:t>
          </w:r>
        </w:p>
      </w:docPartBody>
    </w:docPart>
    <w:docPart>
      <w:docPartPr>
        <w:name w:val="12EF77F730A6AC4E8BAC127E58252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BF6C0-2D6F-D44D-AD1C-3C96AB68709A}"/>
      </w:docPartPr>
      <w:docPartBody>
        <w:p w:rsidR="00540BB0" w:rsidRDefault="000F6B15">
          <w:pPr>
            <w:pStyle w:val="12EF77F730A6AC4E8BAC127E582529E0"/>
          </w:pPr>
          <w:r>
            <w:t>Para empezar ahora mismo, pulse el texto de cualquier marcador de posición (como este, por ejemplo) y comience a escribir.</w:t>
          </w:r>
        </w:p>
      </w:docPartBody>
    </w:docPart>
    <w:docPart>
      <w:docPartPr>
        <w:name w:val="9F5266D4E862654D96A2997BDDB2B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320ED-6CA8-7145-A264-AD0FE1330A51}"/>
      </w:docPartPr>
      <w:docPartBody>
        <w:p w:rsidR="00540BB0" w:rsidRDefault="000F6B15">
          <w:pPr>
            <w:pStyle w:val="9F5266D4E862654D96A2997BDDB2B2A4"/>
          </w:pPr>
          <w:r>
            <w:t>Formación</w:t>
          </w:r>
        </w:p>
      </w:docPartBody>
    </w:docPart>
    <w:docPart>
      <w:docPartPr>
        <w:name w:val="EB2AA475CADA5141AB65F24F6DA20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B792E-172B-6940-928C-778A7DC2E4B7}"/>
      </w:docPartPr>
      <w:docPartBody>
        <w:p w:rsidR="00540BB0" w:rsidRDefault="000F6B15">
          <w:pPr>
            <w:pStyle w:val="EB2AA475CADA5141AB65F24F6DA2026D"/>
          </w:pPr>
          <w:r>
            <w:rPr>
              <w:noProof/>
            </w:rPr>
            <w:t xml:space="preserve">Aquí puede incluir un resumen de las tareas del curso importantes, los premios y las </w:t>
          </w:r>
          <w:r>
            <w:rPr>
              <w:noProof/>
            </w:rPr>
            <w:t>condecoraciones.</w:t>
          </w:r>
        </w:p>
      </w:docPartBody>
    </w:docPart>
    <w:docPart>
      <w:docPartPr>
        <w:name w:val="85D17ADF768A28438E058973D8BFE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5C1FF-E67F-AD4D-862F-8F32108E2FF7}"/>
      </w:docPartPr>
      <w:docPartBody>
        <w:p w:rsidR="00540BB0" w:rsidRDefault="000F6B15">
          <w:pPr>
            <w:pStyle w:val="85D17ADF768A28438E058973D8BFE065"/>
          </w:pPr>
          <w:r>
            <w:t>Experiencia</w:t>
          </w:r>
        </w:p>
      </w:docPartBody>
    </w:docPart>
    <w:docPart>
      <w:docPartPr>
        <w:name w:val="B17877E8717DC244ABF7DFFDDC9AF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01FE0-A9E6-CD4D-9B74-BCBEF6E1D1D4}"/>
      </w:docPartPr>
      <w:docPartBody>
        <w:p w:rsidR="00540BB0" w:rsidRDefault="000F6B15">
          <w:pPr>
            <w:pStyle w:val="B17877E8717DC244ABF7DFFDDC9AF326"/>
          </w:pPr>
          <w:r>
            <w:t>En este espacio debe escribir un breve resumen de sus responsabilidades principales y sus mayores logros.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ED"/>
    <w:rsid w:val="000F6B15"/>
    <w:rsid w:val="00122273"/>
    <w:rsid w:val="004B796D"/>
    <w:rsid w:val="00540BB0"/>
    <w:rsid w:val="008F5C7E"/>
    <w:rsid w:val="00B100F4"/>
    <w:rsid w:val="00EB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3C4C103C21770E4284F147C8048F4336">
    <w:name w:val="3C4C103C21770E4284F147C8048F4336"/>
  </w:style>
  <w:style w:type="paragraph" w:customStyle="1" w:styleId="12EF77F730A6AC4E8BAC127E582529E0">
    <w:name w:val="12EF77F730A6AC4E8BAC127E582529E0"/>
  </w:style>
  <w:style w:type="paragraph" w:customStyle="1" w:styleId="9F5266D4E862654D96A2997BDDB2B2A4">
    <w:name w:val="9F5266D4E862654D96A2997BDDB2B2A4"/>
  </w:style>
  <w:style w:type="paragraph" w:customStyle="1" w:styleId="EB2AA475CADA5141AB65F24F6DA2026D">
    <w:name w:val="EB2AA475CADA5141AB65F24F6DA2026D"/>
  </w:style>
  <w:style w:type="paragraph" w:customStyle="1" w:styleId="85D17ADF768A28438E058973D8BFE065">
    <w:name w:val="85D17ADF768A28438E058973D8BFE065"/>
  </w:style>
  <w:style w:type="paragraph" w:customStyle="1" w:styleId="B17877E8717DC244ABF7DFFDDC9AF326">
    <w:name w:val="B17877E8717DC244ABF7DFFDDC9AF3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%7b6703DCFB-0934-2C44-A24D-5D77408B9BFD%7dtf50002038.dotx</Template>
  <TotalTime>0</TotalTime>
  <Pages>1</Pages>
  <Words>127</Words>
  <Characters>700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541168098822</dc:creator>
  <cp:keywords/>
  <dc:description/>
  <cp:lastModifiedBy>541168098822</cp:lastModifiedBy>
  <cp:revision>2</cp:revision>
  <dcterms:created xsi:type="dcterms:W3CDTF">2024-10-14T01:11:00Z</dcterms:created>
  <dcterms:modified xsi:type="dcterms:W3CDTF">2024-10-14T01:11:00Z</dcterms:modified>
</cp:coreProperties>
</file>